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Look w:val="04A0" w:firstRow="1" w:lastRow="0" w:firstColumn="1" w:lastColumn="0" w:noHBand="0" w:noVBand="1"/>
      </w:tblPr>
      <w:tblGrid>
        <w:gridCol w:w="5812"/>
        <w:gridCol w:w="4252"/>
      </w:tblGrid>
      <w:tr w:rsidR="00A8608E" w14:paraId="362CE369" w14:textId="77777777" w:rsidTr="00574E93">
        <w:trPr>
          <w:trHeight w:val="141"/>
        </w:trPr>
        <w:tc>
          <w:tcPr>
            <w:tcW w:w="5812" w:type="dxa"/>
          </w:tcPr>
          <w:p w14:paraId="7A7345E4" w14:textId="77777777" w:rsidR="00A8608E" w:rsidRDefault="002479F2" w:rsidP="00BC5BE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4252" w:type="dxa"/>
          </w:tcPr>
          <w:p w14:paraId="334D43C0" w14:textId="156E5D97" w:rsidR="00A8608E" w:rsidRDefault="002F43A6" w:rsidP="00A06D1B">
            <w:pPr>
              <w:spacing w:after="0" w:line="240" w:lineRule="auto"/>
              <w:ind w:left="315"/>
            </w:pPr>
            <w:r>
              <w:t>Re</w:t>
            </w:r>
            <w:r w:rsidR="008315A7">
              <w:t xml:space="preserve">f: </w:t>
            </w:r>
            <w:r w:rsidR="00A06D1B">
              <w:t>Wildman Avenue</w:t>
            </w:r>
            <w:r w:rsidR="005714DF">
              <w:t xml:space="preserve"> </w:t>
            </w:r>
            <w:r w:rsidR="00E71A04">
              <w:t>- No Stopping</w:t>
            </w:r>
          </w:p>
        </w:tc>
      </w:tr>
      <w:tr w:rsidR="006276CA" w14:paraId="0BD8D0B8" w14:textId="77777777" w:rsidTr="00574E93">
        <w:trPr>
          <w:trHeight w:val="131"/>
        </w:trPr>
        <w:tc>
          <w:tcPr>
            <w:tcW w:w="5812" w:type="dxa"/>
          </w:tcPr>
          <w:p w14:paraId="731CF1A2" w14:textId="77777777" w:rsidR="006276CA" w:rsidRDefault="006276CA" w:rsidP="00BC5BE9">
            <w:pPr>
              <w:spacing w:after="0" w:line="240" w:lineRule="auto"/>
            </w:pPr>
          </w:p>
        </w:tc>
        <w:tc>
          <w:tcPr>
            <w:tcW w:w="4252" w:type="dxa"/>
          </w:tcPr>
          <w:p w14:paraId="386EC06C" w14:textId="77777777" w:rsidR="006276CA" w:rsidRDefault="006276CA" w:rsidP="00A8608E">
            <w:pPr>
              <w:spacing w:after="0" w:line="240" w:lineRule="auto"/>
              <w:jc w:val="right"/>
            </w:pPr>
          </w:p>
        </w:tc>
      </w:tr>
      <w:tr w:rsidR="006276CA" w14:paraId="5D90F5A7" w14:textId="77777777" w:rsidTr="00574E93">
        <w:trPr>
          <w:trHeight w:val="80"/>
        </w:trPr>
        <w:tc>
          <w:tcPr>
            <w:tcW w:w="5812" w:type="dxa"/>
          </w:tcPr>
          <w:p w14:paraId="17CBE263" w14:textId="77777777" w:rsidR="006276CA" w:rsidRDefault="006276CA" w:rsidP="00BC5BE9">
            <w:pPr>
              <w:spacing w:after="0" w:line="240" w:lineRule="auto"/>
            </w:pPr>
          </w:p>
        </w:tc>
        <w:tc>
          <w:tcPr>
            <w:tcW w:w="4252" w:type="dxa"/>
          </w:tcPr>
          <w:p w14:paraId="03B8A4A5" w14:textId="77777777" w:rsidR="006276CA" w:rsidRDefault="006276CA" w:rsidP="00A8608E">
            <w:pPr>
              <w:spacing w:after="0" w:line="240" w:lineRule="auto"/>
              <w:jc w:val="right"/>
            </w:pPr>
            <w:r>
              <w:t>Civic House, 110 Trafalgar Street</w:t>
            </w:r>
          </w:p>
        </w:tc>
      </w:tr>
      <w:tr w:rsidR="00D5615F" w14:paraId="1C81AADC" w14:textId="77777777" w:rsidTr="00574E93">
        <w:trPr>
          <w:trHeight w:val="81"/>
        </w:trPr>
        <w:tc>
          <w:tcPr>
            <w:tcW w:w="5812" w:type="dxa"/>
          </w:tcPr>
          <w:p w14:paraId="1D2CEBD9" w14:textId="77777777" w:rsidR="00D5615F" w:rsidRDefault="00D5615F" w:rsidP="00BC5BE9">
            <w:pPr>
              <w:spacing w:after="0" w:line="240" w:lineRule="auto"/>
            </w:pPr>
          </w:p>
        </w:tc>
        <w:tc>
          <w:tcPr>
            <w:tcW w:w="4252" w:type="dxa"/>
          </w:tcPr>
          <w:p w14:paraId="5F60B80D" w14:textId="77777777" w:rsidR="00D5615F" w:rsidRDefault="00D5615F" w:rsidP="00A8608E">
            <w:pPr>
              <w:spacing w:after="0" w:line="240" w:lineRule="auto"/>
              <w:jc w:val="right"/>
            </w:pPr>
            <w:r>
              <w:t>PO Box 645, Nelson 7040, New Zealand</w:t>
            </w:r>
          </w:p>
        </w:tc>
      </w:tr>
    </w:tbl>
    <w:p w14:paraId="35846F1F" w14:textId="06E4F725" w:rsidR="00A9625A" w:rsidRDefault="00A9625A" w:rsidP="00BC5BE9">
      <w:pPr>
        <w:spacing w:after="0" w:line="240" w:lineRule="auto"/>
        <w:sectPr w:rsidR="00A9625A" w:rsidSect="00CA0F08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1134" w:right="1134" w:bottom="1701" w:left="1418" w:header="454" w:footer="1474" w:gutter="0"/>
          <w:cols w:space="708"/>
          <w:titlePg/>
          <w:docGrid w:linePitch="360"/>
        </w:sect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D5615F" w14:paraId="16284342" w14:textId="77777777" w:rsidTr="00765E0C">
        <w:trPr>
          <w:trHeight w:val="80"/>
        </w:trPr>
        <w:tc>
          <w:tcPr>
            <w:tcW w:w="4962" w:type="dxa"/>
          </w:tcPr>
          <w:p w14:paraId="34A7D0C1" w14:textId="4E4B38D0" w:rsidR="00D5615F" w:rsidRDefault="00BC5BE9" w:rsidP="00AE5632">
            <w:pPr>
              <w:spacing w:after="0" w:line="240" w:lineRule="auto"/>
              <w:ind w:firstLine="173"/>
            </w:pPr>
            <w:r>
              <w:fldChar w:fldCharType="begin"/>
            </w:r>
            <w:r>
              <w:instrText xml:space="preserve"> DATE \@ "d MMMM yyyy" </w:instrText>
            </w:r>
            <w:r>
              <w:fldChar w:fldCharType="separate"/>
            </w:r>
            <w:r w:rsidR="004B2DC4">
              <w:rPr>
                <w:noProof/>
              </w:rPr>
              <w:t>6 October 2026</w:t>
            </w:r>
            <w:r>
              <w:fldChar w:fldCharType="end"/>
            </w:r>
          </w:p>
        </w:tc>
        <w:tc>
          <w:tcPr>
            <w:tcW w:w="5103" w:type="dxa"/>
          </w:tcPr>
          <w:p w14:paraId="25004372" w14:textId="364FBBF0" w:rsidR="00D5615F" w:rsidRDefault="00D5615F" w:rsidP="00537FA3">
            <w:pPr>
              <w:spacing w:after="0" w:line="240" w:lineRule="auto"/>
              <w:jc w:val="right"/>
            </w:pPr>
            <w:r w:rsidRPr="001D15CF">
              <w:rPr>
                <w:rFonts w:cs="Frutiger 55 Roman"/>
                <w:color w:val="0081C6"/>
                <w:szCs w:val="18"/>
                <w:lang w:val="en-US"/>
              </w:rPr>
              <w:t>P</w:t>
            </w:r>
            <w:r>
              <w:rPr>
                <w:rFonts w:cs="Frutiger 55 Roman"/>
                <w:color w:val="0081C6"/>
                <w:szCs w:val="18"/>
                <w:lang w:val="en-US"/>
              </w:rPr>
              <w:t xml:space="preserve"> </w:t>
            </w:r>
            <w:r>
              <w:rPr>
                <w:rFonts w:cs="Frutiger 55 Roman"/>
                <w:szCs w:val="18"/>
                <w:lang w:val="en-US"/>
              </w:rPr>
              <w:t xml:space="preserve">(03) </w:t>
            </w:r>
            <w:sdt>
              <w:sdtPr>
                <w:rPr>
                  <w:rFonts w:cs="Frutiger 55 Roman"/>
                  <w:szCs w:val="18"/>
                  <w:lang w:val="en-US"/>
                </w:rPr>
                <w:id w:val="662595369"/>
                <w:placeholder>
                  <w:docPart w:val="D366328E21164BA6B9623D2CED696A6D"/>
                </w:placeholder>
              </w:sdtPr>
              <w:sdtContent>
                <w:r w:rsidR="00095A42">
                  <w:rPr>
                    <w:rFonts w:cs="Frutiger 55 Roman"/>
                    <w:szCs w:val="18"/>
                    <w:lang w:val="en-US"/>
                  </w:rPr>
                  <w:t>546</w:t>
                </w:r>
                <w:r w:rsidR="001963CB">
                  <w:rPr>
                    <w:rFonts w:cs="Frutiger 55 Roman"/>
                    <w:szCs w:val="18"/>
                    <w:lang w:val="en-US"/>
                  </w:rPr>
                  <w:t xml:space="preserve"> 0200</w:t>
                </w:r>
              </w:sdtContent>
            </w:sdt>
          </w:p>
        </w:tc>
      </w:tr>
      <w:tr w:rsidR="00BC5BE9" w14:paraId="6BD02748" w14:textId="77777777" w:rsidTr="00765E0C">
        <w:trPr>
          <w:gridBefore w:val="1"/>
          <w:wBefore w:w="4962" w:type="dxa"/>
          <w:trHeight w:val="163"/>
        </w:trPr>
        <w:tc>
          <w:tcPr>
            <w:tcW w:w="5103" w:type="dxa"/>
          </w:tcPr>
          <w:p w14:paraId="21A90276" w14:textId="67A2ED17" w:rsidR="00BC5BE9" w:rsidRDefault="00BC5BE9" w:rsidP="00537FA3">
            <w:pPr>
              <w:spacing w:after="0" w:line="240" w:lineRule="auto"/>
              <w:jc w:val="right"/>
            </w:pPr>
            <w:r w:rsidRPr="001D15CF">
              <w:rPr>
                <w:rFonts w:cs="Frutiger 55 Roman"/>
                <w:color w:val="0081C6"/>
                <w:szCs w:val="18"/>
                <w:lang w:val="en-US"/>
              </w:rPr>
              <w:t>E</w:t>
            </w:r>
            <w:r w:rsidRPr="001D15CF">
              <w:rPr>
                <w:rFonts w:cs="Frutiger 55 Roman"/>
                <w:color w:val="000000"/>
                <w:szCs w:val="18"/>
                <w:lang w:val="en-US"/>
              </w:rPr>
              <w:t xml:space="preserve"> </w:t>
            </w:r>
            <w:sdt>
              <w:sdtPr>
                <w:rPr>
                  <w:rFonts w:cs="Frutiger 55 Roman"/>
                  <w:color w:val="000000"/>
                  <w:szCs w:val="18"/>
                  <w:lang w:val="en-US"/>
                </w:rPr>
                <w:id w:val="-395354651"/>
                <w:placeholder>
                  <w:docPart w:val="392486CAC96443D28721F4C648EAA55D"/>
                </w:placeholder>
              </w:sdtPr>
              <w:sdtContent>
                <w:proofErr w:type="gramStart"/>
                <w:r w:rsidR="002C3139">
                  <w:rPr>
                    <w:rFonts w:cs="Frutiger 55 Roman"/>
                    <w:color w:val="000000"/>
                    <w:szCs w:val="18"/>
                    <w:lang w:val="en-US"/>
                  </w:rPr>
                  <w:t>road.enquiries</w:t>
                </w:r>
                <w:proofErr w:type="gramEnd"/>
              </w:sdtContent>
            </w:sdt>
            <w:r w:rsidRPr="001D15CF">
              <w:rPr>
                <w:rFonts w:cs="Frutiger 55 Roman"/>
                <w:color w:val="000000"/>
                <w:szCs w:val="18"/>
                <w:lang w:val="en-US"/>
              </w:rPr>
              <w:t>@ncc.govt.n</w:t>
            </w:r>
            <w:r>
              <w:rPr>
                <w:rFonts w:cs="Frutiger 55 Roman"/>
                <w:color w:val="000000"/>
                <w:szCs w:val="18"/>
                <w:lang w:val="en-US"/>
              </w:rPr>
              <w:t>z</w:t>
            </w:r>
          </w:p>
        </w:tc>
      </w:tr>
      <w:tr w:rsidR="00BC5BE9" w14:paraId="62F82A01" w14:textId="77777777" w:rsidTr="00765E0C">
        <w:trPr>
          <w:gridBefore w:val="1"/>
          <w:wBefore w:w="4962" w:type="dxa"/>
          <w:trHeight w:val="182"/>
        </w:trPr>
        <w:tc>
          <w:tcPr>
            <w:tcW w:w="5103" w:type="dxa"/>
          </w:tcPr>
          <w:p w14:paraId="2B7FDAC3" w14:textId="77777777" w:rsidR="00BC5BE9" w:rsidRDefault="00BC5BE9" w:rsidP="00A8608E">
            <w:pPr>
              <w:spacing w:after="0" w:line="240" w:lineRule="auto"/>
              <w:jc w:val="right"/>
            </w:pPr>
            <w:r w:rsidRPr="001D15CF">
              <w:rPr>
                <w:rFonts w:cs="Frutiger 55 Roman"/>
                <w:b/>
                <w:color w:val="0081C6"/>
                <w:szCs w:val="18"/>
                <w:lang w:val="en-US"/>
              </w:rPr>
              <w:t>nelson.govt.nz</w:t>
            </w:r>
          </w:p>
        </w:tc>
      </w:tr>
    </w:tbl>
    <w:p w14:paraId="67F8FAD0" w14:textId="072C2C07" w:rsidR="00537FA3" w:rsidRDefault="00537FA3" w:rsidP="00500C50">
      <w:pPr>
        <w:pStyle w:val="AddressBlock"/>
        <w:tabs>
          <w:tab w:val="left" w:pos="142"/>
          <w:tab w:val="left" w:pos="567"/>
        </w:tabs>
        <w:ind w:left="142"/>
        <w:rPr>
          <w:sz w:val="20"/>
          <w:szCs w:val="20"/>
        </w:rPr>
      </w:pPr>
      <w:r w:rsidRPr="001D15CF">
        <w:rPr>
          <w:sz w:val="20"/>
          <w:szCs w:val="20"/>
        </w:rPr>
        <w:t xml:space="preserve">Dear </w:t>
      </w:r>
      <w:r>
        <w:rPr>
          <w:sz w:val="20"/>
          <w:szCs w:val="20"/>
        </w:rPr>
        <w:t>Resident/</w:t>
      </w:r>
      <w:r w:rsidRPr="00E73C97">
        <w:rPr>
          <w:sz w:val="20"/>
          <w:szCs w:val="20"/>
        </w:rPr>
        <w:t>Occupier</w:t>
      </w:r>
    </w:p>
    <w:p w14:paraId="522201E0" w14:textId="77777777" w:rsidR="00500C50" w:rsidRDefault="00500C50" w:rsidP="00537FA3">
      <w:pPr>
        <w:pStyle w:val="Heading1"/>
        <w:ind w:left="142" w:right="-613"/>
        <w:jc w:val="left"/>
      </w:pPr>
    </w:p>
    <w:p w14:paraId="55BAE364" w14:textId="20F89AA1" w:rsidR="00537FA3" w:rsidRPr="00D739B0" w:rsidRDefault="00833D54" w:rsidP="00500C50">
      <w:pPr>
        <w:pStyle w:val="Heading1"/>
        <w:ind w:left="142" w:right="-613"/>
        <w:jc w:val="left"/>
      </w:pPr>
      <w:r>
        <w:t xml:space="preserve">Proposed </w:t>
      </w:r>
      <w:r w:rsidR="00653111">
        <w:t xml:space="preserve">Road layout </w:t>
      </w:r>
      <w:r w:rsidR="00AE5632">
        <w:t>CHANGE</w:t>
      </w:r>
      <w:r w:rsidR="00597C20">
        <w:t xml:space="preserve"> </w:t>
      </w:r>
      <w:r w:rsidR="00827DC3">
        <w:t xml:space="preserve">– </w:t>
      </w:r>
      <w:sdt>
        <w:sdtPr>
          <w:id w:val="785160910"/>
          <w:placeholder>
            <w:docPart w:val="DefaultPlaceholder_-1854013440"/>
          </w:placeholder>
        </w:sdtPr>
        <w:sdtContent>
          <w:r w:rsidR="00A06D1B">
            <w:t>wildman avenue</w:t>
          </w:r>
        </w:sdtContent>
      </w:sdt>
      <w:r w:rsidR="003A03C4">
        <w:t xml:space="preserve"> </w:t>
      </w:r>
    </w:p>
    <w:p w14:paraId="483944FA" w14:textId="070FD62D" w:rsidR="00B31C7C" w:rsidRDefault="00D83D62" w:rsidP="00B31C7C">
      <w:pPr>
        <w:ind w:left="142"/>
      </w:pPr>
      <w:r>
        <w:t xml:space="preserve">Nelson City Council </w:t>
      </w:r>
      <w:r w:rsidR="006A01A8">
        <w:t xml:space="preserve">are proposing to </w:t>
      </w:r>
      <w:r w:rsidR="005714DF">
        <w:t xml:space="preserve">install yellow no stopping lines on </w:t>
      </w:r>
      <w:proofErr w:type="spellStart"/>
      <w:r w:rsidR="005714DF">
        <w:t>Akersten</w:t>
      </w:r>
      <w:proofErr w:type="spellEnd"/>
      <w:r w:rsidR="005714DF">
        <w:t xml:space="preserve"> Street</w:t>
      </w:r>
      <w:r w:rsidR="002B11F8">
        <w:t xml:space="preserve"> and </w:t>
      </w:r>
      <w:r w:rsidR="00EE0D06">
        <w:t>Wildman Avenue</w:t>
      </w:r>
      <w:r w:rsidR="005714DF">
        <w:t xml:space="preserve"> </w:t>
      </w:r>
      <w:r w:rsidR="00494FEF">
        <w:t xml:space="preserve">to improve intersection safety </w:t>
      </w:r>
      <w:r w:rsidR="002B11F8">
        <w:t xml:space="preserve">and access for trucks and large vehicles. </w:t>
      </w:r>
      <w:r w:rsidR="00C12DB9">
        <w:t xml:space="preserve">Parked vehicles near </w:t>
      </w:r>
      <w:r w:rsidR="00A63E4E">
        <w:t xml:space="preserve">the intersections are </w:t>
      </w:r>
      <w:r w:rsidR="00765DA4">
        <w:t xml:space="preserve">causing safety concerns </w:t>
      </w:r>
      <w:r w:rsidR="000B1A77">
        <w:t>by narrowing the traffic lane and turning cir</w:t>
      </w:r>
      <w:r w:rsidR="00CA1ECB">
        <w:t xml:space="preserve">cles of trucks and large vehicles. </w:t>
      </w:r>
      <w:r w:rsidR="004B2DC4">
        <w:t>These parking spots also restrict</w:t>
      </w:r>
      <w:r w:rsidR="00625D41">
        <w:t xml:space="preserve"> access to necessary services </w:t>
      </w:r>
      <w:r w:rsidR="00056043">
        <w:t xml:space="preserve">i.e. fuel supplies. To ensure large vehicles can </w:t>
      </w:r>
      <w:r w:rsidR="00A06D1B">
        <w:t>manoeuvre</w:t>
      </w:r>
      <w:r w:rsidR="00056043">
        <w:t xml:space="preserve"> appropriately </w:t>
      </w:r>
      <w:r w:rsidR="004E70E6">
        <w:t xml:space="preserve">and for the safety of all road users, Council are proposing to install yellow no stopping lines </w:t>
      </w:r>
      <w:r w:rsidR="00597EDF">
        <w:t xml:space="preserve">on the corner of Wildman Avenue and Vickerman Street and Wildman Avenue and </w:t>
      </w:r>
      <w:proofErr w:type="spellStart"/>
      <w:r w:rsidR="00597EDF">
        <w:t>Akersten</w:t>
      </w:r>
      <w:proofErr w:type="spellEnd"/>
      <w:r w:rsidR="00597EDF">
        <w:t xml:space="preserve"> Street</w:t>
      </w:r>
      <w:r w:rsidR="00A06D1B">
        <w:t>.</w:t>
      </w:r>
      <w:r w:rsidR="004D44BC">
        <w:t xml:space="preserve"> </w:t>
      </w:r>
    </w:p>
    <w:p w14:paraId="13C741E1" w14:textId="7C471DFC" w:rsidR="000E47A1" w:rsidRDefault="009E6B42" w:rsidP="000E47A1">
      <w:pPr>
        <w:ind w:left="142"/>
      </w:pPr>
      <w:r>
        <w:t>W</w:t>
      </w:r>
      <w:r w:rsidR="0044090F">
        <w:t xml:space="preserve">e are seeking feedback from </w:t>
      </w:r>
      <w:r w:rsidR="00DD1416">
        <w:t>users of this area</w:t>
      </w:r>
      <w:r w:rsidR="00034DFF">
        <w:t>. Details of the proposed changes can be found on the reverse of this letter.</w:t>
      </w:r>
    </w:p>
    <w:p w14:paraId="262626BC" w14:textId="7728A3A0" w:rsidR="00814AD5" w:rsidRDefault="00814AD5" w:rsidP="001F0C51">
      <w:pPr>
        <w:ind w:left="142"/>
      </w:pPr>
      <w:r>
        <w:t xml:space="preserve">Feedback on this proposed change needs to be received no later than </w:t>
      </w:r>
      <w:r w:rsidR="00B5531E" w:rsidRPr="00AC012A">
        <w:rPr>
          <w:b/>
          <w:bCs/>
        </w:rPr>
        <w:t>12</w:t>
      </w:r>
      <w:r w:rsidR="00AC012A">
        <w:rPr>
          <w:b/>
          <w:bCs/>
        </w:rPr>
        <w:t>:00</w:t>
      </w:r>
      <w:r w:rsidR="00B5531E" w:rsidRPr="00AC012A">
        <w:rPr>
          <w:b/>
          <w:bCs/>
        </w:rPr>
        <w:t xml:space="preserve">pm </w:t>
      </w:r>
      <w:r w:rsidR="009A4F8D" w:rsidRPr="00AC012A">
        <w:rPr>
          <w:b/>
          <w:bCs/>
        </w:rPr>
        <w:t>Wednesday 21 October</w:t>
      </w:r>
      <w:r w:rsidR="0025530B" w:rsidRPr="00AC012A">
        <w:rPr>
          <w:b/>
          <w:bCs/>
        </w:rPr>
        <w:t xml:space="preserve"> </w:t>
      </w:r>
      <w:r w:rsidR="00F7594A" w:rsidRPr="00AC012A">
        <w:rPr>
          <w:b/>
          <w:bCs/>
        </w:rPr>
        <w:t>2026</w:t>
      </w:r>
      <w:r w:rsidR="00B5531E">
        <w:t>.</w:t>
      </w:r>
      <w:r>
        <w:t xml:space="preserve"> To provide feedback you can:</w:t>
      </w:r>
    </w:p>
    <w:p w14:paraId="4853B9A4" w14:textId="65287491" w:rsidR="00384049" w:rsidRDefault="00384049" w:rsidP="00384049">
      <w:pPr>
        <w:pStyle w:val="ListParagraph"/>
        <w:numPr>
          <w:ilvl w:val="0"/>
          <w:numId w:val="28"/>
        </w:numPr>
      </w:pPr>
      <w:r>
        <w:t>Phone NCC Customer Service</w:t>
      </w:r>
      <w:r w:rsidR="00FB04B1">
        <w:t xml:space="preserve"> (03) 546 0200</w:t>
      </w:r>
      <w:r>
        <w:t xml:space="preserve"> </w:t>
      </w:r>
      <w:r w:rsidR="00FB04B1">
        <w:t>–</w:t>
      </w:r>
      <w:r w:rsidR="00CA2A43">
        <w:t xml:space="preserve"> ref</w:t>
      </w:r>
      <w:r w:rsidR="00FB04B1">
        <w:t>:</w:t>
      </w:r>
      <w:r w:rsidR="00EA2965">
        <w:t xml:space="preserve"> </w:t>
      </w:r>
      <w:r w:rsidR="00B14477">
        <w:t>Wildman Avenue</w:t>
      </w:r>
      <w:r w:rsidR="009A0FE7">
        <w:t xml:space="preserve"> – No Stopping</w:t>
      </w:r>
      <w:r w:rsidR="001F6962">
        <w:t>.</w:t>
      </w:r>
    </w:p>
    <w:p w14:paraId="43E51929" w14:textId="407C6826" w:rsidR="00CA2A43" w:rsidRDefault="00CA2A43" w:rsidP="00384049">
      <w:pPr>
        <w:pStyle w:val="ListParagraph"/>
        <w:numPr>
          <w:ilvl w:val="0"/>
          <w:numId w:val="28"/>
        </w:numPr>
      </w:pPr>
      <w:r>
        <w:t xml:space="preserve">Email </w:t>
      </w:r>
      <w:hyperlink r:id="rId17" w:history="1">
        <w:r w:rsidR="008A32EF" w:rsidRPr="000F5143">
          <w:rPr>
            <w:rStyle w:val="Hyperlink"/>
          </w:rPr>
          <w:t>road.enquiries@ncc.govt.nz</w:t>
        </w:r>
      </w:hyperlink>
      <w:r w:rsidR="008A32EF">
        <w:t xml:space="preserve"> with the subject</w:t>
      </w:r>
      <w:r w:rsidR="00940D32">
        <w:t xml:space="preserve">: </w:t>
      </w:r>
      <w:r w:rsidR="00B14477">
        <w:t>Wildman Avenue</w:t>
      </w:r>
      <w:r w:rsidR="009A0FE7">
        <w:t xml:space="preserve"> – No Stopping</w:t>
      </w:r>
      <w:r w:rsidR="00247C6E">
        <w:t>.</w:t>
      </w:r>
    </w:p>
    <w:p w14:paraId="3B6BCD43" w14:textId="3BA3C505" w:rsidR="00560908" w:rsidRDefault="00560908" w:rsidP="00560908">
      <w:pPr>
        <w:pStyle w:val="ListParagraph"/>
        <w:numPr>
          <w:ilvl w:val="0"/>
          <w:numId w:val="28"/>
        </w:numPr>
      </w:pPr>
      <w:r>
        <w:t xml:space="preserve">Visit shape.nelson.govt.nz, click on </w:t>
      </w:r>
      <w:r w:rsidR="00247C6E">
        <w:t>‘</w:t>
      </w:r>
      <w:r>
        <w:t xml:space="preserve">Road and Parking </w:t>
      </w:r>
      <w:r w:rsidR="00247C6E">
        <w:t>C</w:t>
      </w:r>
      <w:r>
        <w:t xml:space="preserve">hanges’ and fill in the </w:t>
      </w:r>
      <w:r w:rsidR="00B53432">
        <w:t xml:space="preserve">online </w:t>
      </w:r>
      <w:r>
        <w:t>form.</w:t>
      </w:r>
    </w:p>
    <w:p w14:paraId="4A7D64EF" w14:textId="7FB441A8" w:rsidR="008C105F" w:rsidRDefault="002E2230" w:rsidP="002E2230">
      <w:pPr>
        <w:ind w:left="142"/>
      </w:pPr>
      <w:r>
        <w:t xml:space="preserve">All feedback received will be considered and used to inform a report that is presented to Elected Members at a Regulatory Process Panel Meeting scheduled for </w:t>
      </w:r>
      <w:r w:rsidRPr="000814FC">
        <w:rPr>
          <w:b/>
          <w:bCs/>
        </w:rPr>
        <w:t>9.00am Thursday 12 November 2026</w:t>
      </w:r>
      <w:r>
        <w:t xml:space="preserve">. There is a Public Forum available at this meeting if you wish to speak to your provided feedback. For more information, please visit the “Public Forum – speaking at meetings” page on </w:t>
      </w:r>
      <w:r w:rsidR="0099446B">
        <w:t>our website</w:t>
      </w:r>
      <w:r w:rsidR="00B6678C">
        <w:t xml:space="preserve"> –</w:t>
      </w:r>
      <w:r w:rsidR="008C105F">
        <w:t xml:space="preserve"> </w:t>
      </w:r>
      <w:hyperlink r:id="rId18" w:history="1">
        <w:r w:rsidR="008C105F" w:rsidRPr="00E85F84">
          <w:rPr>
            <w:rStyle w:val="Hyperlink"/>
          </w:rPr>
          <w:t>www.nelson.govt.nz</w:t>
        </w:r>
      </w:hyperlink>
      <w:r w:rsidR="008C105F">
        <w:t xml:space="preserve"> </w:t>
      </w:r>
    </w:p>
    <w:p w14:paraId="255B91F0" w14:textId="77777777" w:rsidR="008C105F" w:rsidRDefault="004877E8" w:rsidP="002E2230">
      <w:pPr>
        <w:ind w:left="142"/>
      </w:pPr>
      <w:r>
        <w:t>We look forward to hearing from you.</w:t>
      </w:r>
      <w:r w:rsidR="00A52393">
        <w:t xml:space="preserve"> </w:t>
      </w:r>
    </w:p>
    <w:p w14:paraId="4CCE526E" w14:textId="4147D1A7" w:rsidR="008C105F" w:rsidRDefault="004877E8" w:rsidP="002E2230">
      <w:pPr>
        <w:ind w:left="142"/>
      </w:pPr>
      <w:r>
        <w:t>Nelson City Council</w:t>
      </w:r>
      <w:r w:rsidR="00B14477">
        <w:t>.</w:t>
      </w:r>
    </w:p>
    <w:p w14:paraId="7ACA51DD" w14:textId="67E67468" w:rsidR="0024600E" w:rsidRDefault="004877E8" w:rsidP="002E2230">
      <w:pPr>
        <w:ind w:left="142"/>
      </w:pPr>
      <w:r>
        <w:t xml:space="preserve"> </w:t>
      </w:r>
    </w:p>
    <w:p w14:paraId="11EC90FE" w14:textId="77777777" w:rsidR="008C105F" w:rsidRDefault="008C105F" w:rsidP="002E2230">
      <w:pPr>
        <w:ind w:left="142"/>
      </w:pPr>
    </w:p>
    <w:p w14:paraId="2DF5A5CB" w14:textId="77777777" w:rsidR="008C105F" w:rsidRDefault="008C105F" w:rsidP="002E2230">
      <w:pPr>
        <w:ind w:left="142"/>
      </w:pPr>
    </w:p>
    <w:p w14:paraId="3E6BF856" w14:textId="77777777" w:rsidR="00B14477" w:rsidRDefault="00B14477" w:rsidP="002E2230">
      <w:pPr>
        <w:ind w:left="142"/>
      </w:pPr>
    </w:p>
    <w:p w14:paraId="04CE69E5" w14:textId="77777777" w:rsidR="00B14477" w:rsidRDefault="00B14477" w:rsidP="002E2230">
      <w:pPr>
        <w:ind w:left="142"/>
      </w:pPr>
    </w:p>
    <w:p w14:paraId="7418316E" w14:textId="77777777" w:rsidR="00B14477" w:rsidRDefault="00B14477" w:rsidP="002E2230">
      <w:pPr>
        <w:ind w:left="142"/>
      </w:pPr>
    </w:p>
    <w:p w14:paraId="726CC2CA" w14:textId="7DC11A3A" w:rsidR="008C105F" w:rsidRDefault="00D67CF9" w:rsidP="002E2230">
      <w:pPr>
        <w:ind w:left="14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4D53FA" wp14:editId="7DC22ACE">
            <wp:simplePos x="0" y="0"/>
            <wp:positionH relativeFrom="column">
              <wp:posOffset>-586714</wp:posOffset>
            </wp:positionH>
            <wp:positionV relativeFrom="paragraph">
              <wp:posOffset>1167943</wp:posOffset>
            </wp:positionV>
            <wp:extent cx="7384285" cy="5209635"/>
            <wp:effectExtent l="1270" t="0" r="8890" b="8890"/>
            <wp:wrapNone/>
            <wp:docPr id="640643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43390" name="Picture 64064339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84285" cy="520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105F" w:rsidSect="00FC17CF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134" w:right="991" w:bottom="1701" w:left="993" w:header="454" w:footer="454" w:gutter="0"/>
      <w:paperSrc w:first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E374" w14:textId="77777777" w:rsidR="008979ED" w:rsidRDefault="008979ED" w:rsidP="000B21F3">
      <w:pPr>
        <w:spacing w:after="0" w:line="240" w:lineRule="auto"/>
      </w:pPr>
      <w:r>
        <w:separator/>
      </w:r>
    </w:p>
  </w:endnote>
  <w:endnote w:type="continuationSeparator" w:id="0">
    <w:p w14:paraId="7530D8A6" w14:textId="77777777" w:rsidR="008979ED" w:rsidRDefault="008979ED" w:rsidP="000B21F3">
      <w:pPr>
        <w:spacing w:after="0" w:line="240" w:lineRule="auto"/>
      </w:pPr>
      <w:r>
        <w:continuationSeparator/>
      </w:r>
    </w:p>
  </w:endnote>
  <w:endnote w:type="continuationNotice" w:id="1">
    <w:p w14:paraId="5355D524" w14:textId="77777777" w:rsidR="008979ED" w:rsidRDefault="008979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A182" w14:textId="77777777" w:rsidR="00A64958" w:rsidRDefault="00A64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F6B15" w14:textId="3DECB653" w:rsidR="00A9625A" w:rsidRDefault="00892FC5" w:rsidP="00A9625A">
    <w:pPr>
      <w:pStyle w:val="Footer"/>
      <w:tabs>
        <w:tab w:val="clear" w:pos="9026"/>
        <w:tab w:val="right" w:pos="9354"/>
      </w:tabs>
    </w:pPr>
    <w:r>
      <w:rPr>
        <w:noProof/>
        <w:lang w:eastAsia="en-NZ"/>
      </w:rPr>
      <w:drawing>
        <wp:anchor distT="0" distB="0" distL="114300" distR="114300" simplePos="0" relativeHeight="251658241" behindDoc="1" locked="0" layoutInCell="1" allowOverlap="1" wp14:anchorId="5A7D4BA4" wp14:editId="13CBBEC7">
          <wp:simplePos x="0" y="0"/>
          <wp:positionH relativeFrom="page">
            <wp:posOffset>0</wp:posOffset>
          </wp:positionH>
          <wp:positionV relativeFrom="paragraph">
            <wp:posOffset>179070</wp:posOffset>
          </wp:positionV>
          <wp:extent cx="7552055" cy="895350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625A">
      <w:tab/>
    </w:r>
    <w:r w:rsidR="00A9625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6620299"/>
      <w:docPartObj>
        <w:docPartGallery w:val="Page Numbers (Bottom of Page)"/>
        <w:docPartUnique/>
      </w:docPartObj>
    </w:sdtPr>
    <w:sdtContent>
      <w:sdt>
        <w:sdtPr>
          <w:id w:val="-1574662648"/>
          <w:docPartObj>
            <w:docPartGallery w:val="Page Numbers (Top of Page)"/>
            <w:docPartUnique/>
          </w:docPartObj>
        </w:sdtPr>
        <w:sdtContent>
          <w:p w14:paraId="2A6021D8" w14:textId="77777777" w:rsidR="000F4F20" w:rsidRDefault="000F4F20" w:rsidP="00A9625A">
            <w:pPr>
              <w:pStyle w:val="Footer"/>
              <w:jc w:val="right"/>
            </w:pPr>
            <w:r w:rsidRPr="00A9625A">
              <w:rPr>
                <w:sz w:val="16"/>
                <w:szCs w:val="16"/>
              </w:rPr>
              <w:t xml:space="preserve">Page </w:t>
            </w:r>
            <w:r w:rsidRPr="00A9625A">
              <w:rPr>
                <w:bCs/>
                <w:sz w:val="16"/>
                <w:szCs w:val="16"/>
              </w:rPr>
              <w:fldChar w:fldCharType="begin"/>
            </w:r>
            <w:r w:rsidRPr="00A9625A">
              <w:rPr>
                <w:bCs/>
                <w:sz w:val="16"/>
                <w:szCs w:val="16"/>
              </w:rPr>
              <w:instrText xml:space="preserve"> PAGE </w:instrText>
            </w:r>
            <w:r w:rsidRPr="00A9625A">
              <w:rPr>
                <w:bCs/>
                <w:sz w:val="16"/>
                <w:szCs w:val="16"/>
              </w:rPr>
              <w:fldChar w:fldCharType="separate"/>
            </w:r>
            <w:r w:rsidR="002479F2">
              <w:rPr>
                <w:bCs/>
                <w:noProof/>
                <w:sz w:val="16"/>
                <w:szCs w:val="16"/>
              </w:rPr>
              <w:t>2</w:t>
            </w:r>
            <w:r w:rsidRPr="00A9625A">
              <w:rPr>
                <w:bCs/>
                <w:sz w:val="16"/>
                <w:szCs w:val="16"/>
              </w:rPr>
              <w:fldChar w:fldCharType="end"/>
            </w:r>
            <w:r w:rsidRPr="00A9625A">
              <w:rPr>
                <w:sz w:val="16"/>
                <w:szCs w:val="16"/>
              </w:rPr>
              <w:t xml:space="preserve"> of </w:t>
            </w:r>
            <w:r w:rsidRPr="00A9625A">
              <w:rPr>
                <w:bCs/>
                <w:sz w:val="16"/>
                <w:szCs w:val="16"/>
              </w:rPr>
              <w:fldChar w:fldCharType="begin"/>
            </w:r>
            <w:r w:rsidRPr="00A9625A">
              <w:rPr>
                <w:bCs/>
                <w:sz w:val="16"/>
                <w:szCs w:val="16"/>
              </w:rPr>
              <w:instrText xml:space="preserve"> NUMPAGES  </w:instrText>
            </w:r>
            <w:r w:rsidRPr="00A9625A">
              <w:rPr>
                <w:bCs/>
                <w:sz w:val="16"/>
                <w:szCs w:val="16"/>
              </w:rPr>
              <w:fldChar w:fldCharType="separate"/>
            </w:r>
            <w:r w:rsidR="002479F2">
              <w:rPr>
                <w:bCs/>
                <w:noProof/>
                <w:sz w:val="16"/>
                <w:szCs w:val="16"/>
              </w:rPr>
              <w:t>2</w:t>
            </w:r>
            <w:r w:rsidRPr="00A9625A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9192" w14:textId="77777777" w:rsidR="000F4F20" w:rsidRPr="000F4F20" w:rsidRDefault="000F4F20" w:rsidP="000F4F20">
    <w:pPr>
      <w:pStyle w:val="Footer"/>
      <w:jc w:val="right"/>
    </w:pPr>
    <w:r w:rsidRPr="00A9625A">
      <w:rPr>
        <w:sz w:val="16"/>
        <w:szCs w:val="16"/>
      </w:rPr>
      <w:t xml:space="preserve">Page </w:t>
    </w:r>
    <w:r w:rsidRPr="00A9625A">
      <w:rPr>
        <w:bCs/>
        <w:sz w:val="16"/>
        <w:szCs w:val="16"/>
      </w:rPr>
      <w:fldChar w:fldCharType="begin"/>
    </w:r>
    <w:r w:rsidRPr="00A9625A">
      <w:rPr>
        <w:bCs/>
        <w:sz w:val="16"/>
        <w:szCs w:val="16"/>
      </w:rPr>
      <w:instrText xml:space="preserve"> PAGE </w:instrText>
    </w:r>
    <w:r w:rsidRPr="00A9625A">
      <w:rPr>
        <w:bCs/>
        <w:sz w:val="16"/>
        <w:szCs w:val="16"/>
      </w:rPr>
      <w:fldChar w:fldCharType="separate"/>
    </w:r>
    <w:r w:rsidR="001B0FBF">
      <w:rPr>
        <w:bCs/>
        <w:noProof/>
        <w:sz w:val="16"/>
        <w:szCs w:val="16"/>
      </w:rPr>
      <w:t>4</w:t>
    </w:r>
    <w:r w:rsidRPr="00A9625A">
      <w:rPr>
        <w:bCs/>
        <w:sz w:val="16"/>
        <w:szCs w:val="16"/>
      </w:rPr>
      <w:fldChar w:fldCharType="end"/>
    </w:r>
    <w:r w:rsidRPr="00A9625A">
      <w:rPr>
        <w:sz w:val="16"/>
        <w:szCs w:val="16"/>
      </w:rPr>
      <w:t xml:space="preserve"> of </w:t>
    </w:r>
    <w:r w:rsidRPr="00A9625A">
      <w:rPr>
        <w:bCs/>
        <w:sz w:val="16"/>
        <w:szCs w:val="16"/>
      </w:rPr>
      <w:fldChar w:fldCharType="begin"/>
    </w:r>
    <w:r w:rsidRPr="00A9625A">
      <w:rPr>
        <w:bCs/>
        <w:sz w:val="16"/>
        <w:szCs w:val="16"/>
      </w:rPr>
      <w:instrText xml:space="preserve"> NUMPAGES  </w:instrText>
    </w:r>
    <w:r w:rsidRPr="00A9625A">
      <w:rPr>
        <w:bCs/>
        <w:sz w:val="16"/>
        <w:szCs w:val="16"/>
      </w:rPr>
      <w:fldChar w:fldCharType="separate"/>
    </w:r>
    <w:r w:rsidR="00537FA3">
      <w:rPr>
        <w:bCs/>
        <w:noProof/>
        <w:sz w:val="16"/>
        <w:szCs w:val="16"/>
      </w:rPr>
      <w:t>2</w:t>
    </w:r>
    <w:r w:rsidRPr="00A9625A">
      <w:rPr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220B" w14:textId="77777777" w:rsidR="008979ED" w:rsidRDefault="008979ED" w:rsidP="000B21F3">
      <w:pPr>
        <w:spacing w:after="0" w:line="240" w:lineRule="auto"/>
      </w:pPr>
      <w:r>
        <w:separator/>
      </w:r>
    </w:p>
  </w:footnote>
  <w:footnote w:type="continuationSeparator" w:id="0">
    <w:p w14:paraId="6CC8BA7B" w14:textId="77777777" w:rsidR="008979ED" w:rsidRDefault="008979ED" w:rsidP="000B21F3">
      <w:pPr>
        <w:spacing w:after="0" w:line="240" w:lineRule="auto"/>
      </w:pPr>
      <w:r>
        <w:continuationSeparator/>
      </w:r>
    </w:p>
  </w:footnote>
  <w:footnote w:type="continuationNotice" w:id="1">
    <w:p w14:paraId="7F2AA99B" w14:textId="77777777" w:rsidR="008979ED" w:rsidRDefault="008979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D7C13" w14:textId="77777777" w:rsidR="00A64958" w:rsidRDefault="00A64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A09F7" w14:textId="77777777" w:rsidR="00A9625A" w:rsidRDefault="00A9625A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8240" behindDoc="1" locked="0" layoutInCell="1" allowOverlap="1" wp14:anchorId="1B13E363" wp14:editId="65070CA7">
          <wp:simplePos x="0" y="0"/>
          <wp:positionH relativeFrom="page">
            <wp:posOffset>-4445</wp:posOffset>
          </wp:positionH>
          <wp:positionV relativeFrom="paragraph">
            <wp:posOffset>399415</wp:posOffset>
          </wp:positionV>
          <wp:extent cx="7559040" cy="719328"/>
          <wp:effectExtent l="0" t="0" r="3810" b="508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719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6D2B" w14:textId="77777777" w:rsidR="000F4F20" w:rsidRDefault="000F4F2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165" w14:textId="77777777" w:rsidR="000F4F20" w:rsidRDefault="000F4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02DC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8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E6B9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84DD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EC8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BE7F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3CAD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688F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407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52B4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E48A2"/>
    <w:multiLevelType w:val="hybridMultilevel"/>
    <w:tmpl w:val="40E606B6"/>
    <w:lvl w:ilvl="0" w:tplc="D7E4FDD6">
      <w:start w:val="1"/>
      <w:numFmt w:val="decimal"/>
      <w:pStyle w:val="Lis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AA672E"/>
    <w:multiLevelType w:val="hybridMultilevel"/>
    <w:tmpl w:val="B630077A"/>
    <w:lvl w:ilvl="0" w:tplc="3B1CF358">
      <w:start w:val="1"/>
      <w:numFmt w:val="decimal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74" w:hanging="360"/>
      </w:pPr>
    </w:lvl>
    <w:lvl w:ilvl="2" w:tplc="1409001B" w:tentative="1">
      <w:start w:val="1"/>
      <w:numFmt w:val="lowerRoman"/>
      <w:lvlText w:val="%3."/>
      <w:lvlJc w:val="right"/>
      <w:pPr>
        <w:ind w:left="3294" w:hanging="180"/>
      </w:pPr>
    </w:lvl>
    <w:lvl w:ilvl="3" w:tplc="1409000F" w:tentative="1">
      <w:start w:val="1"/>
      <w:numFmt w:val="decimal"/>
      <w:lvlText w:val="%4."/>
      <w:lvlJc w:val="left"/>
      <w:pPr>
        <w:ind w:left="4014" w:hanging="360"/>
      </w:pPr>
    </w:lvl>
    <w:lvl w:ilvl="4" w:tplc="14090019" w:tentative="1">
      <w:start w:val="1"/>
      <w:numFmt w:val="lowerLetter"/>
      <w:lvlText w:val="%5."/>
      <w:lvlJc w:val="left"/>
      <w:pPr>
        <w:ind w:left="4734" w:hanging="360"/>
      </w:pPr>
    </w:lvl>
    <w:lvl w:ilvl="5" w:tplc="1409001B" w:tentative="1">
      <w:start w:val="1"/>
      <w:numFmt w:val="lowerRoman"/>
      <w:lvlText w:val="%6."/>
      <w:lvlJc w:val="right"/>
      <w:pPr>
        <w:ind w:left="5454" w:hanging="180"/>
      </w:pPr>
    </w:lvl>
    <w:lvl w:ilvl="6" w:tplc="1409000F" w:tentative="1">
      <w:start w:val="1"/>
      <w:numFmt w:val="decimal"/>
      <w:lvlText w:val="%7."/>
      <w:lvlJc w:val="left"/>
      <w:pPr>
        <w:ind w:left="6174" w:hanging="360"/>
      </w:pPr>
    </w:lvl>
    <w:lvl w:ilvl="7" w:tplc="14090019" w:tentative="1">
      <w:start w:val="1"/>
      <w:numFmt w:val="lowerLetter"/>
      <w:lvlText w:val="%8."/>
      <w:lvlJc w:val="left"/>
      <w:pPr>
        <w:ind w:left="6894" w:hanging="360"/>
      </w:pPr>
    </w:lvl>
    <w:lvl w:ilvl="8" w:tplc="1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119248AE"/>
    <w:multiLevelType w:val="hybridMultilevel"/>
    <w:tmpl w:val="82A6B216"/>
    <w:lvl w:ilvl="0" w:tplc="6256D1E2">
      <w:start w:val="1"/>
      <w:numFmt w:val="lowerLetter"/>
      <w:lvlText w:val="%1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11787"/>
    <w:multiLevelType w:val="hybridMultilevel"/>
    <w:tmpl w:val="C5221CDA"/>
    <w:lvl w:ilvl="0" w:tplc="2C2E5F60">
      <w:start w:val="1"/>
      <w:numFmt w:val="lowerRoman"/>
      <w:lvlText w:val="%1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F17C7"/>
    <w:multiLevelType w:val="hybridMultilevel"/>
    <w:tmpl w:val="A904AF92"/>
    <w:lvl w:ilvl="0" w:tplc="1994C26A">
      <w:start w:val="1"/>
      <w:numFmt w:val="lowerLetter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D0655"/>
    <w:multiLevelType w:val="hybridMultilevel"/>
    <w:tmpl w:val="469C5D6A"/>
    <w:lvl w:ilvl="0" w:tplc="29448DA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185E3A"/>
    <w:multiLevelType w:val="hybridMultilevel"/>
    <w:tmpl w:val="2774FB64"/>
    <w:lvl w:ilvl="0" w:tplc="AD30AE42">
      <w:start w:val="1"/>
      <w:numFmt w:val="lowerLetter"/>
      <w:lvlText w:val="%1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733D2"/>
    <w:multiLevelType w:val="hybridMultilevel"/>
    <w:tmpl w:val="AE4E60A4"/>
    <w:lvl w:ilvl="0" w:tplc="DA42B22C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51FE2"/>
    <w:multiLevelType w:val="hybridMultilevel"/>
    <w:tmpl w:val="9DD4395A"/>
    <w:lvl w:ilvl="0" w:tplc="C3C4E7F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57D1A"/>
    <w:multiLevelType w:val="multilevel"/>
    <w:tmpl w:val="62F4C300"/>
    <w:lvl w:ilvl="0">
      <w:start w:val="1"/>
      <w:numFmt w:val="decimal"/>
      <w:pStyle w:val="Heading3"/>
      <w:lvlText w:val="%1.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ker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4"/>
      <w:lvlText w:val="%1.%2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5"/>
      <w:lvlText w:val="%1.%2.%3"/>
      <w:lvlJc w:val="left"/>
      <w:pPr>
        <w:ind w:left="1134" w:hanging="113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6"/>
      <w:lvlText w:val="%1.%2.%3.%4"/>
      <w:lvlJc w:val="left"/>
      <w:pPr>
        <w:ind w:left="1134" w:hanging="113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20" w15:restartNumberingAfterBreak="0">
    <w:nsid w:val="519A4601"/>
    <w:multiLevelType w:val="hybridMultilevel"/>
    <w:tmpl w:val="7AE65B72"/>
    <w:lvl w:ilvl="0" w:tplc="9606E1A2">
      <w:start w:val="1"/>
      <w:numFmt w:val="low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01DC3"/>
    <w:multiLevelType w:val="hybridMultilevel"/>
    <w:tmpl w:val="8DD4977E"/>
    <w:lvl w:ilvl="0" w:tplc="5A56F1B2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14C2B"/>
    <w:multiLevelType w:val="hybridMultilevel"/>
    <w:tmpl w:val="C6900680"/>
    <w:lvl w:ilvl="0" w:tplc="CD082CD2">
      <w:start w:val="1"/>
      <w:numFmt w:val="decimal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3141" w:hanging="360"/>
      </w:pPr>
    </w:lvl>
    <w:lvl w:ilvl="2" w:tplc="1409001B" w:tentative="1">
      <w:start w:val="1"/>
      <w:numFmt w:val="lowerRoman"/>
      <w:lvlText w:val="%3."/>
      <w:lvlJc w:val="right"/>
      <w:pPr>
        <w:ind w:left="3861" w:hanging="180"/>
      </w:pPr>
    </w:lvl>
    <w:lvl w:ilvl="3" w:tplc="1409000F" w:tentative="1">
      <w:start w:val="1"/>
      <w:numFmt w:val="decimal"/>
      <w:lvlText w:val="%4."/>
      <w:lvlJc w:val="left"/>
      <w:pPr>
        <w:ind w:left="4581" w:hanging="360"/>
      </w:pPr>
    </w:lvl>
    <w:lvl w:ilvl="4" w:tplc="14090019" w:tentative="1">
      <w:start w:val="1"/>
      <w:numFmt w:val="lowerLetter"/>
      <w:lvlText w:val="%5."/>
      <w:lvlJc w:val="left"/>
      <w:pPr>
        <w:ind w:left="5301" w:hanging="360"/>
      </w:pPr>
    </w:lvl>
    <w:lvl w:ilvl="5" w:tplc="1409001B" w:tentative="1">
      <w:start w:val="1"/>
      <w:numFmt w:val="lowerRoman"/>
      <w:lvlText w:val="%6."/>
      <w:lvlJc w:val="right"/>
      <w:pPr>
        <w:ind w:left="6021" w:hanging="180"/>
      </w:pPr>
    </w:lvl>
    <w:lvl w:ilvl="6" w:tplc="1409000F" w:tentative="1">
      <w:start w:val="1"/>
      <w:numFmt w:val="decimal"/>
      <w:lvlText w:val="%7."/>
      <w:lvlJc w:val="left"/>
      <w:pPr>
        <w:ind w:left="6741" w:hanging="360"/>
      </w:pPr>
    </w:lvl>
    <w:lvl w:ilvl="7" w:tplc="14090019" w:tentative="1">
      <w:start w:val="1"/>
      <w:numFmt w:val="lowerLetter"/>
      <w:lvlText w:val="%8."/>
      <w:lvlJc w:val="left"/>
      <w:pPr>
        <w:ind w:left="7461" w:hanging="360"/>
      </w:pPr>
    </w:lvl>
    <w:lvl w:ilvl="8" w:tplc="1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3" w15:restartNumberingAfterBreak="0">
    <w:nsid w:val="5D5F41A9"/>
    <w:multiLevelType w:val="hybridMultilevel"/>
    <w:tmpl w:val="81401974"/>
    <w:lvl w:ilvl="0" w:tplc="DD742890">
      <w:start w:val="25"/>
      <w:numFmt w:val="bullet"/>
      <w:lvlText w:val="-"/>
      <w:lvlJc w:val="left"/>
      <w:pPr>
        <w:ind w:left="502" w:hanging="360"/>
      </w:pPr>
      <w:rPr>
        <w:rFonts w:ascii="Verdana" w:eastAsiaTheme="minorHAnsi" w:hAnsi="Verdana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E693282"/>
    <w:multiLevelType w:val="hybridMultilevel"/>
    <w:tmpl w:val="3F1C65A2"/>
    <w:lvl w:ilvl="0" w:tplc="61B024CE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277A4"/>
    <w:multiLevelType w:val="hybridMultilevel"/>
    <w:tmpl w:val="4BBCFA0A"/>
    <w:lvl w:ilvl="0" w:tplc="EB303848">
      <w:start w:val="1"/>
      <w:numFmt w:val="lowerRoman"/>
      <w:lvlText w:val="%1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74" w:hanging="360"/>
      </w:pPr>
    </w:lvl>
    <w:lvl w:ilvl="2" w:tplc="1409001B" w:tentative="1">
      <w:start w:val="1"/>
      <w:numFmt w:val="lowerRoman"/>
      <w:lvlText w:val="%3."/>
      <w:lvlJc w:val="right"/>
      <w:pPr>
        <w:ind w:left="3294" w:hanging="180"/>
      </w:pPr>
    </w:lvl>
    <w:lvl w:ilvl="3" w:tplc="1409000F" w:tentative="1">
      <w:start w:val="1"/>
      <w:numFmt w:val="decimal"/>
      <w:lvlText w:val="%4."/>
      <w:lvlJc w:val="left"/>
      <w:pPr>
        <w:ind w:left="4014" w:hanging="360"/>
      </w:pPr>
    </w:lvl>
    <w:lvl w:ilvl="4" w:tplc="14090019" w:tentative="1">
      <w:start w:val="1"/>
      <w:numFmt w:val="lowerLetter"/>
      <w:lvlText w:val="%5."/>
      <w:lvlJc w:val="left"/>
      <w:pPr>
        <w:ind w:left="4734" w:hanging="360"/>
      </w:pPr>
    </w:lvl>
    <w:lvl w:ilvl="5" w:tplc="1409001B" w:tentative="1">
      <w:start w:val="1"/>
      <w:numFmt w:val="lowerRoman"/>
      <w:lvlText w:val="%6."/>
      <w:lvlJc w:val="right"/>
      <w:pPr>
        <w:ind w:left="5454" w:hanging="180"/>
      </w:pPr>
    </w:lvl>
    <w:lvl w:ilvl="6" w:tplc="1409000F" w:tentative="1">
      <w:start w:val="1"/>
      <w:numFmt w:val="decimal"/>
      <w:lvlText w:val="%7."/>
      <w:lvlJc w:val="left"/>
      <w:pPr>
        <w:ind w:left="6174" w:hanging="360"/>
      </w:pPr>
    </w:lvl>
    <w:lvl w:ilvl="7" w:tplc="14090019" w:tentative="1">
      <w:start w:val="1"/>
      <w:numFmt w:val="lowerLetter"/>
      <w:lvlText w:val="%8."/>
      <w:lvlJc w:val="left"/>
      <w:pPr>
        <w:ind w:left="6894" w:hanging="360"/>
      </w:pPr>
    </w:lvl>
    <w:lvl w:ilvl="8" w:tplc="1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76573204"/>
    <w:multiLevelType w:val="hybridMultilevel"/>
    <w:tmpl w:val="25487F22"/>
    <w:lvl w:ilvl="0" w:tplc="AD8C74D8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1080">
    <w:abstractNumId w:val="19"/>
  </w:num>
  <w:num w:numId="2" w16cid:durableId="1654480050">
    <w:abstractNumId w:val="11"/>
  </w:num>
  <w:num w:numId="3" w16cid:durableId="1912538606">
    <w:abstractNumId w:val="9"/>
  </w:num>
  <w:num w:numId="4" w16cid:durableId="1405419829">
    <w:abstractNumId w:val="7"/>
  </w:num>
  <w:num w:numId="5" w16cid:durableId="573009673">
    <w:abstractNumId w:val="6"/>
  </w:num>
  <w:num w:numId="6" w16cid:durableId="209729297">
    <w:abstractNumId w:val="5"/>
  </w:num>
  <w:num w:numId="7" w16cid:durableId="1620647109">
    <w:abstractNumId w:val="4"/>
  </w:num>
  <w:num w:numId="8" w16cid:durableId="1419255835">
    <w:abstractNumId w:val="8"/>
  </w:num>
  <w:num w:numId="9" w16cid:durableId="571088744">
    <w:abstractNumId w:val="3"/>
  </w:num>
  <w:num w:numId="10" w16cid:durableId="940643359">
    <w:abstractNumId w:val="2"/>
  </w:num>
  <w:num w:numId="11" w16cid:durableId="1858543715">
    <w:abstractNumId w:val="1"/>
  </w:num>
  <w:num w:numId="12" w16cid:durableId="945500880">
    <w:abstractNumId w:val="0"/>
  </w:num>
  <w:num w:numId="13" w16cid:durableId="1177304578">
    <w:abstractNumId w:val="26"/>
  </w:num>
  <w:num w:numId="14" w16cid:durableId="145707235">
    <w:abstractNumId w:val="13"/>
  </w:num>
  <w:num w:numId="15" w16cid:durableId="819615644">
    <w:abstractNumId w:val="22"/>
  </w:num>
  <w:num w:numId="16" w16cid:durableId="750002997">
    <w:abstractNumId w:val="17"/>
  </w:num>
  <w:num w:numId="17" w16cid:durableId="929044286">
    <w:abstractNumId w:val="12"/>
  </w:num>
  <w:num w:numId="18" w16cid:durableId="1749426740">
    <w:abstractNumId w:val="16"/>
  </w:num>
  <w:num w:numId="19" w16cid:durableId="1281036049">
    <w:abstractNumId w:val="25"/>
  </w:num>
  <w:num w:numId="20" w16cid:durableId="183828900">
    <w:abstractNumId w:val="15"/>
  </w:num>
  <w:num w:numId="21" w16cid:durableId="1021853946">
    <w:abstractNumId w:val="18"/>
  </w:num>
  <w:num w:numId="22" w16cid:durableId="973557645">
    <w:abstractNumId w:val="21"/>
  </w:num>
  <w:num w:numId="23" w16cid:durableId="428769117">
    <w:abstractNumId w:val="24"/>
  </w:num>
  <w:num w:numId="24" w16cid:durableId="1473524568">
    <w:abstractNumId w:val="20"/>
  </w:num>
  <w:num w:numId="25" w16cid:durableId="1353334977">
    <w:abstractNumId w:val="26"/>
    <w:lvlOverride w:ilvl="0">
      <w:startOverride w:val="1"/>
    </w:lvlOverride>
  </w:num>
  <w:num w:numId="26" w16cid:durableId="369691310">
    <w:abstractNumId w:val="14"/>
  </w:num>
  <w:num w:numId="27" w16cid:durableId="681205921">
    <w:abstractNumId w:val="10"/>
  </w:num>
  <w:num w:numId="28" w16cid:durableId="86274611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601" w:allStyles="1" w:customStyles="0" w:latentStyles="0" w:stylesInUse="0" w:headingStyles="0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A3"/>
    <w:rsid w:val="00001A48"/>
    <w:rsid w:val="00011C3D"/>
    <w:rsid w:val="0001299F"/>
    <w:rsid w:val="00023FB3"/>
    <w:rsid w:val="00026289"/>
    <w:rsid w:val="00027162"/>
    <w:rsid w:val="00034DFF"/>
    <w:rsid w:val="00043A23"/>
    <w:rsid w:val="00047406"/>
    <w:rsid w:val="00050F40"/>
    <w:rsid w:val="00056043"/>
    <w:rsid w:val="00064237"/>
    <w:rsid w:val="000654F5"/>
    <w:rsid w:val="000725B2"/>
    <w:rsid w:val="000814FC"/>
    <w:rsid w:val="0008505E"/>
    <w:rsid w:val="00085A7A"/>
    <w:rsid w:val="000867DF"/>
    <w:rsid w:val="00095A42"/>
    <w:rsid w:val="00097BF3"/>
    <w:rsid w:val="00097D37"/>
    <w:rsid w:val="000A0366"/>
    <w:rsid w:val="000A280D"/>
    <w:rsid w:val="000A4791"/>
    <w:rsid w:val="000A5970"/>
    <w:rsid w:val="000A5BC4"/>
    <w:rsid w:val="000B1A77"/>
    <w:rsid w:val="000B1EBB"/>
    <w:rsid w:val="000B21F3"/>
    <w:rsid w:val="000B298D"/>
    <w:rsid w:val="000B7DB4"/>
    <w:rsid w:val="000D075B"/>
    <w:rsid w:val="000E47A1"/>
    <w:rsid w:val="000E55B3"/>
    <w:rsid w:val="000E634B"/>
    <w:rsid w:val="000F4F20"/>
    <w:rsid w:val="0010442B"/>
    <w:rsid w:val="00104F25"/>
    <w:rsid w:val="001137AC"/>
    <w:rsid w:val="00114ADB"/>
    <w:rsid w:val="0012110C"/>
    <w:rsid w:val="001320C1"/>
    <w:rsid w:val="001342DD"/>
    <w:rsid w:val="001348FD"/>
    <w:rsid w:val="0013563C"/>
    <w:rsid w:val="001420EE"/>
    <w:rsid w:val="001527E9"/>
    <w:rsid w:val="00152D06"/>
    <w:rsid w:val="00166959"/>
    <w:rsid w:val="00167921"/>
    <w:rsid w:val="00167A71"/>
    <w:rsid w:val="001709CC"/>
    <w:rsid w:val="0017706B"/>
    <w:rsid w:val="00180658"/>
    <w:rsid w:val="00183974"/>
    <w:rsid w:val="001856BD"/>
    <w:rsid w:val="001940EE"/>
    <w:rsid w:val="001963CB"/>
    <w:rsid w:val="001B0FBF"/>
    <w:rsid w:val="001B45F4"/>
    <w:rsid w:val="001B4AC9"/>
    <w:rsid w:val="001B5E86"/>
    <w:rsid w:val="001C388C"/>
    <w:rsid w:val="001D0A16"/>
    <w:rsid w:val="001D1FA2"/>
    <w:rsid w:val="001D46EF"/>
    <w:rsid w:val="001D5835"/>
    <w:rsid w:val="001D6234"/>
    <w:rsid w:val="001D6B52"/>
    <w:rsid w:val="001D6FA2"/>
    <w:rsid w:val="001E5B5D"/>
    <w:rsid w:val="001E608C"/>
    <w:rsid w:val="001E66C1"/>
    <w:rsid w:val="001E6EF1"/>
    <w:rsid w:val="001F0C51"/>
    <w:rsid w:val="001F30AE"/>
    <w:rsid w:val="001F6962"/>
    <w:rsid w:val="002051B2"/>
    <w:rsid w:val="00211D8C"/>
    <w:rsid w:val="00212423"/>
    <w:rsid w:val="00222DF8"/>
    <w:rsid w:val="00226630"/>
    <w:rsid w:val="0023200A"/>
    <w:rsid w:val="00232B72"/>
    <w:rsid w:val="00233E2C"/>
    <w:rsid w:val="0024600E"/>
    <w:rsid w:val="002479F2"/>
    <w:rsid w:val="00247C6E"/>
    <w:rsid w:val="0025530B"/>
    <w:rsid w:val="00260310"/>
    <w:rsid w:val="00261A5B"/>
    <w:rsid w:val="002659C3"/>
    <w:rsid w:val="00272125"/>
    <w:rsid w:val="00274288"/>
    <w:rsid w:val="0027467D"/>
    <w:rsid w:val="002761D3"/>
    <w:rsid w:val="002847DE"/>
    <w:rsid w:val="0029563F"/>
    <w:rsid w:val="00295AA6"/>
    <w:rsid w:val="002A2DDF"/>
    <w:rsid w:val="002B11F8"/>
    <w:rsid w:val="002B1E31"/>
    <w:rsid w:val="002B5888"/>
    <w:rsid w:val="002C3139"/>
    <w:rsid w:val="002D0721"/>
    <w:rsid w:val="002D20A5"/>
    <w:rsid w:val="002D61B8"/>
    <w:rsid w:val="002E1613"/>
    <w:rsid w:val="002E17EA"/>
    <w:rsid w:val="002E2230"/>
    <w:rsid w:val="002E572F"/>
    <w:rsid w:val="002E6EA9"/>
    <w:rsid w:val="002F359A"/>
    <w:rsid w:val="002F43A6"/>
    <w:rsid w:val="002F589F"/>
    <w:rsid w:val="00301D0A"/>
    <w:rsid w:val="00303D7C"/>
    <w:rsid w:val="00304023"/>
    <w:rsid w:val="003111E8"/>
    <w:rsid w:val="0031188B"/>
    <w:rsid w:val="0031382E"/>
    <w:rsid w:val="00333CB1"/>
    <w:rsid w:val="003363E9"/>
    <w:rsid w:val="003517BB"/>
    <w:rsid w:val="0035312E"/>
    <w:rsid w:val="00353E32"/>
    <w:rsid w:val="00355194"/>
    <w:rsid w:val="00355B9D"/>
    <w:rsid w:val="0036203A"/>
    <w:rsid w:val="00364512"/>
    <w:rsid w:val="00364900"/>
    <w:rsid w:val="0036647A"/>
    <w:rsid w:val="00370641"/>
    <w:rsid w:val="0038160A"/>
    <w:rsid w:val="00381E94"/>
    <w:rsid w:val="00382C46"/>
    <w:rsid w:val="00384049"/>
    <w:rsid w:val="00386CFF"/>
    <w:rsid w:val="00391075"/>
    <w:rsid w:val="00391D7D"/>
    <w:rsid w:val="00392768"/>
    <w:rsid w:val="00393A68"/>
    <w:rsid w:val="003A03C4"/>
    <w:rsid w:val="003A07C3"/>
    <w:rsid w:val="003A47E9"/>
    <w:rsid w:val="003A6F75"/>
    <w:rsid w:val="003B133E"/>
    <w:rsid w:val="003B5B3F"/>
    <w:rsid w:val="003C06A4"/>
    <w:rsid w:val="003C7C85"/>
    <w:rsid w:val="003D2FF9"/>
    <w:rsid w:val="003D7655"/>
    <w:rsid w:val="003E08DD"/>
    <w:rsid w:val="003E205A"/>
    <w:rsid w:val="003E3C7E"/>
    <w:rsid w:val="003F1B1C"/>
    <w:rsid w:val="003F6ADE"/>
    <w:rsid w:val="00401E64"/>
    <w:rsid w:val="00413CFA"/>
    <w:rsid w:val="004216EE"/>
    <w:rsid w:val="0042488A"/>
    <w:rsid w:val="004337A0"/>
    <w:rsid w:val="0044090F"/>
    <w:rsid w:val="00442899"/>
    <w:rsid w:val="00452B8E"/>
    <w:rsid w:val="00452DC9"/>
    <w:rsid w:val="00457A45"/>
    <w:rsid w:val="00470D2C"/>
    <w:rsid w:val="00483CA0"/>
    <w:rsid w:val="004877E8"/>
    <w:rsid w:val="004912AA"/>
    <w:rsid w:val="00494FEF"/>
    <w:rsid w:val="00496F73"/>
    <w:rsid w:val="004B2DC4"/>
    <w:rsid w:val="004B3EFB"/>
    <w:rsid w:val="004B4DEE"/>
    <w:rsid w:val="004C45B0"/>
    <w:rsid w:val="004C6C4D"/>
    <w:rsid w:val="004C70D0"/>
    <w:rsid w:val="004C7CF7"/>
    <w:rsid w:val="004D29BD"/>
    <w:rsid w:val="004D2C5C"/>
    <w:rsid w:val="004D3B12"/>
    <w:rsid w:val="004D44BC"/>
    <w:rsid w:val="004D4709"/>
    <w:rsid w:val="004E70E6"/>
    <w:rsid w:val="004E72B6"/>
    <w:rsid w:val="004F0E0D"/>
    <w:rsid w:val="004F1FB8"/>
    <w:rsid w:val="004F48B6"/>
    <w:rsid w:val="00500C50"/>
    <w:rsid w:val="00501BA8"/>
    <w:rsid w:val="00502A5F"/>
    <w:rsid w:val="005101B0"/>
    <w:rsid w:val="005140C2"/>
    <w:rsid w:val="005149A5"/>
    <w:rsid w:val="0051740F"/>
    <w:rsid w:val="005238C9"/>
    <w:rsid w:val="00524473"/>
    <w:rsid w:val="00525B30"/>
    <w:rsid w:val="005261B7"/>
    <w:rsid w:val="0053086C"/>
    <w:rsid w:val="00537FA3"/>
    <w:rsid w:val="0054188A"/>
    <w:rsid w:val="00545360"/>
    <w:rsid w:val="00545F43"/>
    <w:rsid w:val="005517AE"/>
    <w:rsid w:val="00553343"/>
    <w:rsid w:val="00557A86"/>
    <w:rsid w:val="00560908"/>
    <w:rsid w:val="005665A8"/>
    <w:rsid w:val="00566C7F"/>
    <w:rsid w:val="005714DF"/>
    <w:rsid w:val="005727EA"/>
    <w:rsid w:val="00574E93"/>
    <w:rsid w:val="00574ED6"/>
    <w:rsid w:val="00577593"/>
    <w:rsid w:val="00580EFD"/>
    <w:rsid w:val="00581D50"/>
    <w:rsid w:val="00587542"/>
    <w:rsid w:val="00591E6A"/>
    <w:rsid w:val="00592B68"/>
    <w:rsid w:val="00595840"/>
    <w:rsid w:val="00597C20"/>
    <w:rsid w:val="00597EDF"/>
    <w:rsid w:val="005A2AE2"/>
    <w:rsid w:val="005A2C34"/>
    <w:rsid w:val="005A2DA8"/>
    <w:rsid w:val="005A716E"/>
    <w:rsid w:val="005A74C3"/>
    <w:rsid w:val="005C502A"/>
    <w:rsid w:val="005D0B31"/>
    <w:rsid w:val="005D222A"/>
    <w:rsid w:val="005D313D"/>
    <w:rsid w:val="005D36E7"/>
    <w:rsid w:val="005D47B1"/>
    <w:rsid w:val="005D4C4B"/>
    <w:rsid w:val="005E6A69"/>
    <w:rsid w:val="005E7422"/>
    <w:rsid w:val="005F352F"/>
    <w:rsid w:val="005F3FD6"/>
    <w:rsid w:val="005F6609"/>
    <w:rsid w:val="00601B41"/>
    <w:rsid w:val="006040E5"/>
    <w:rsid w:val="00604685"/>
    <w:rsid w:val="00605B60"/>
    <w:rsid w:val="00607A00"/>
    <w:rsid w:val="006149E9"/>
    <w:rsid w:val="0061619F"/>
    <w:rsid w:val="006176FA"/>
    <w:rsid w:val="006248E5"/>
    <w:rsid w:val="00625D41"/>
    <w:rsid w:val="0062629D"/>
    <w:rsid w:val="0062704A"/>
    <w:rsid w:val="006276CA"/>
    <w:rsid w:val="00630851"/>
    <w:rsid w:val="0063402F"/>
    <w:rsid w:val="00635031"/>
    <w:rsid w:val="00636563"/>
    <w:rsid w:val="00637747"/>
    <w:rsid w:val="00637EDB"/>
    <w:rsid w:val="006404C9"/>
    <w:rsid w:val="006404F9"/>
    <w:rsid w:val="00646856"/>
    <w:rsid w:val="00650362"/>
    <w:rsid w:val="006512AE"/>
    <w:rsid w:val="00653111"/>
    <w:rsid w:val="0065697D"/>
    <w:rsid w:val="00664BD0"/>
    <w:rsid w:val="00671733"/>
    <w:rsid w:val="006814BD"/>
    <w:rsid w:val="00681774"/>
    <w:rsid w:val="0068472E"/>
    <w:rsid w:val="00685DE4"/>
    <w:rsid w:val="0069719A"/>
    <w:rsid w:val="006A01A8"/>
    <w:rsid w:val="006B3831"/>
    <w:rsid w:val="006B61E3"/>
    <w:rsid w:val="006C3AA1"/>
    <w:rsid w:val="006C729C"/>
    <w:rsid w:val="006C748E"/>
    <w:rsid w:val="006C7639"/>
    <w:rsid w:val="006D13D8"/>
    <w:rsid w:val="006D3C83"/>
    <w:rsid w:val="006E0AD5"/>
    <w:rsid w:val="006E4DD0"/>
    <w:rsid w:val="006F5ECE"/>
    <w:rsid w:val="0070050D"/>
    <w:rsid w:val="007009C3"/>
    <w:rsid w:val="007033DA"/>
    <w:rsid w:val="007073BF"/>
    <w:rsid w:val="00713B67"/>
    <w:rsid w:val="007174AE"/>
    <w:rsid w:val="00725AF4"/>
    <w:rsid w:val="00726781"/>
    <w:rsid w:val="00726D2F"/>
    <w:rsid w:val="00731549"/>
    <w:rsid w:val="00731AA9"/>
    <w:rsid w:val="007416F2"/>
    <w:rsid w:val="00741B04"/>
    <w:rsid w:val="00753C41"/>
    <w:rsid w:val="0075446B"/>
    <w:rsid w:val="00755AB3"/>
    <w:rsid w:val="00756003"/>
    <w:rsid w:val="007614A0"/>
    <w:rsid w:val="007633E2"/>
    <w:rsid w:val="00765DA4"/>
    <w:rsid w:val="00765E0C"/>
    <w:rsid w:val="00767BCB"/>
    <w:rsid w:val="007874EF"/>
    <w:rsid w:val="00790D7D"/>
    <w:rsid w:val="00792073"/>
    <w:rsid w:val="00792895"/>
    <w:rsid w:val="00795657"/>
    <w:rsid w:val="007A3D2D"/>
    <w:rsid w:val="007A55AC"/>
    <w:rsid w:val="007B22FA"/>
    <w:rsid w:val="007C285D"/>
    <w:rsid w:val="007C4ECA"/>
    <w:rsid w:val="007C59D6"/>
    <w:rsid w:val="007D3AF3"/>
    <w:rsid w:val="007E69F3"/>
    <w:rsid w:val="007F0406"/>
    <w:rsid w:val="0080065C"/>
    <w:rsid w:val="0081130B"/>
    <w:rsid w:val="00813426"/>
    <w:rsid w:val="00814AD5"/>
    <w:rsid w:val="00820511"/>
    <w:rsid w:val="008212D7"/>
    <w:rsid w:val="00822D05"/>
    <w:rsid w:val="00824668"/>
    <w:rsid w:val="00825E4B"/>
    <w:rsid w:val="00826F0B"/>
    <w:rsid w:val="00827DC3"/>
    <w:rsid w:val="008315A7"/>
    <w:rsid w:val="00833D54"/>
    <w:rsid w:val="0084497D"/>
    <w:rsid w:val="00855839"/>
    <w:rsid w:val="0086013F"/>
    <w:rsid w:val="00860C13"/>
    <w:rsid w:val="00861447"/>
    <w:rsid w:val="00862228"/>
    <w:rsid w:val="008629AC"/>
    <w:rsid w:val="00864377"/>
    <w:rsid w:val="00865932"/>
    <w:rsid w:val="008825B1"/>
    <w:rsid w:val="00886DDC"/>
    <w:rsid w:val="00890D41"/>
    <w:rsid w:val="00892A7E"/>
    <w:rsid w:val="00892FC5"/>
    <w:rsid w:val="008979ED"/>
    <w:rsid w:val="008A32EF"/>
    <w:rsid w:val="008A4E5D"/>
    <w:rsid w:val="008C105F"/>
    <w:rsid w:val="008C3C7D"/>
    <w:rsid w:val="008C6F3D"/>
    <w:rsid w:val="008E3AF4"/>
    <w:rsid w:val="008F5171"/>
    <w:rsid w:val="0090660D"/>
    <w:rsid w:val="00911980"/>
    <w:rsid w:val="00916F84"/>
    <w:rsid w:val="009176CE"/>
    <w:rsid w:val="00922541"/>
    <w:rsid w:val="0092523E"/>
    <w:rsid w:val="00927772"/>
    <w:rsid w:val="0093180E"/>
    <w:rsid w:val="00932BC1"/>
    <w:rsid w:val="0093454D"/>
    <w:rsid w:val="00940D32"/>
    <w:rsid w:val="00950BBC"/>
    <w:rsid w:val="009549D5"/>
    <w:rsid w:val="00954A4D"/>
    <w:rsid w:val="00961D27"/>
    <w:rsid w:val="00964445"/>
    <w:rsid w:val="0097286A"/>
    <w:rsid w:val="009740BC"/>
    <w:rsid w:val="00974521"/>
    <w:rsid w:val="009763C4"/>
    <w:rsid w:val="009817A4"/>
    <w:rsid w:val="00982447"/>
    <w:rsid w:val="00985CB9"/>
    <w:rsid w:val="0098637D"/>
    <w:rsid w:val="00987C21"/>
    <w:rsid w:val="0099446B"/>
    <w:rsid w:val="00994D2A"/>
    <w:rsid w:val="009A0FE7"/>
    <w:rsid w:val="009A4F8D"/>
    <w:rsid w:val="009A789C"/>
    <w:rsid w:val="009B1C4D"/>
    <w:rsid w:val="009B21EA"/>
    <w:rsid w:val="009C15C5"/>
    <w:rsid w:val="009C23DB"/>
    <w:rsid w:val="009C388B"/>
    <w:rsid w:val="009D1149"/>
    <w:rsid w:val="009D6A5B"/>
    <w:rsid w:val="009E14D1"/>
    <w:rsid w:val="009E5A40"/>
    <w:rsid w:val="009E6B42"/>
    <w:rsid w:val="009F5A07"/>
    <w:rsid w:val="009F708E"/>
    <w:rsid w:val="009F78B0"/>
    <w:rsid w:val="00A04CCC"/>
    <w:rsid w:val="00A06D1B"/>
    <w:rsid w:val="00A14AA6"/>
    <w:rsid w:val="00A14F1F"/>
    <w:rsid w:val="00A4116A"/>
    <w:rsid w:val="00A436C7"/>
    <w:rsid w:val="00A45052"/>
    <w:rsid w:val="00A45FFE"/>
    <w:rsid w:val="00A51BA4"/>
    <w:rsid w:val="00A52393"/>
    <w:rsid w:val="00A53C13"/>
    <w:rsid w:val="00A54B9E"/>
    <w:rsid w:val="00A56D45"/>
    <w:rsid w:val="00A57A2B"/>
    <w:rsid w:val="00A6002A"/>
    <w:rsid w:val="00A604E2"/>
    <w:rsid w:val="00A62000"/>
    <w:rsid w:val="00A6285C"/>
    <w:rsid w:val="00A63E4E"/>
    <w:rsid w:val="00A64281"/>
    <w:rsid w:val="00A64958"/>
    <w:rsid w:val="00A65242"/>
    <w:rsid w:val="00A730C9"/>
    <w:rsid w:val="00A755B2"/>
    <w:rsid w:val="00A85B92"/>
    <w:rsid w:val="00A8608E"/>
    <w:rsid w:val="00A913DB"/>
    <w:rsid w:val="00A9625A"/>
    <w:rsid w:val="00A96BFA"/>
    <w:rsid w:val="00AA0015"/>
    <w:rsid w:val="00AA1689"/>
    <w:rsid w:val="00AA473D"/>
    <w:rsid w:val="00AB11F4"/>
    <w:rsid w:val="00AB30A2"/>
    <w:rsid w:val="00AB43BB"/>
    <w:rsid w:val="00AB4B30"/>
    <w:rsid w:val="00AB504E"/>
    <w:rsid w:val="00AC012A"/>
    <w:rsid w:val="00AC20E8"/>
    <w:rsid w:val="00AC5BB2"/>
    <w:rsid w:val="00AE0FB8"/>
    <w:rsid w:val="00AE3B11"/>
    <w:rsid w:val="00AE5632"/>
    <w:rsid w:val="00AF19A2"/>
    <w:rsid w:val="00AF3B68"/>
    <w:rsid w:val="00AF59FB"/>
    <w:rsid w:val="00B01A93"/>
    <w:rsid w:val="00B06A72"/>
    <w:rsid w:val="00B073DC"/>
    <w:rsid w:val="00B07875"/>
    <w:rsid w:val="00B12348"/>
    <w:rsid w:val="00B14477"/>
    <w:rsid w:val="00B16AD3"/>
    <w:rsid w:val="00B2081C"/>
    <w:rsid w:val="00B2132D"/>
    <w:rsid w:val="00B22DB4"/>
    <w:rsid w:val="00B2360C"/>
    <w:rsid w:val="00B272E1"/>
    <w:rsid w:val="00B31C7C"/>
    <w:rsid w:val="00B35DD7"/>
    <w:rsid w:val="00B4044C"/>
    <w:rsid w:val="00B40D28"/>
    <w:rsid w:val="00B41A03"/>
    <w:rsid w:val="00B43EAF"/>
    <w:rsid w:val="00B50A6A"/>
    <w:rsid w:val="00B50EB2"/>
    <w:rsid w:val="00B53139"/>
    <w:rsid w:val="00B53432"/>
    <w:rsid w:val="00B5531E"/>
    <w:rsid w:val="00B556F5"/>
    <w:rsid w:val="00B568FA"/>
    <w:rsid w:val="00B56C24"/>
    <w:rsid w:val="00B6678C"/>
    <w:rsid w:val="00B66D01"/>
    <w:rsid w:val="00B706C6"/>
    <w:rsid w:val="00B72683"/>
    <w:rsid w:val="00B777A1"/>
    <w:rsid w:val="00B859C2"/>
    <w:rsid w:val="00B86134"/>
    <w:rsid w:val="00B91716"/>
    <w:rsid w:val="00B91738"/>
    <w:rsid w:val="00B9723D"/>
    <w:rsid w:val="00BA4EA6"/>
    <w:rsid w:val="00BB2DF0"/>
    <w:rsid w:val="00BC5BE9"/>
    <w:rsid w:val="00BC7C28"/>
    <w:rsid w:val="00BD7C0A"/>
    <w:rsid w:val="00BE1042"/>
    <w:rsid w:val="00BE763B"/>
    <w:rsid w:val="00C021DA"/>
    <w:rsid w:val="00C02264"/>
    <w:rsid w:val="00C10DD1"/>
    <w:rsid w:val="00C119CC"/>
    <w:rsid w:val="00C12DB9"/>
    <w:rsid w:val="00C17EED"/>
    <w:rsid w:val="00C23471"/>
    <w:rsid w:val="00C25D62"/>
    <w:rsid w:val="00C30748"/>
    <w:rsid w:val="00C31F88"/>
    <w:rsid w:val="00C45A57"/>
    <w:rsid w:val="00C4678A"/>
    <w:rsid w:val="00C50A87"/>
    <w:rsid w:val="00C51D3E"/>
    <w:rsid w:val="00C60494"/>
    <w:rsid w:val="00C611FB"/>
    <w:rsid w:val="00C63BA9"/>
    <w:rsid w:val="00C673ED"/>
    <w:rsid w:val="00C70DF1"/>
    <w:rsid w:val="00C74241"/>
    <w:rsid w:val="00C817E9"/>
    <w:rsid w:val="00C90F8F"/>
    <w:rsid w:val="00C94DF3"/>
    <w:rsid w:val="00CA0F08"/>
    <w:rsid w:val="00CA1ECB"/>
    <w:rsid w:val="00CA2A43"/>
    <w:rsid w:val="00CB61D6"/>
    <w:rsid w:val="00CB7B9E"/>
    <w:rsid w:val="00CC04F5"/>
    <w:rsid w:val="00CC5D1D"/>
    <w:rsid w:val="00CC6E79"/>
    <w:rsid w:val="00CD069D"/>
    <w:rsid w:val="00CD4A4E"/>
    <w:rsid w:val="00CD5174"/>
    <w:rsid w:val="00CE1D49"/>
    <w:rsid w:val="00CE56BF"/>
    <w:rsid w:val="00CF72C9"/>
    <w:rsid w:val="00CF7A68"/>
    <w:rsid w:val="00D06F0F"/>
    <w:rsid w:val="00D11050"/>
    <w:rsid w:val="00D11279"/>
    <w:rsid w:val="00D11BE0"/>
    <w:rsid w:val="00D12E51"/>
    <w:rsid w:val="00D1584C"/>
    <w:rsid w:val="00D2185F"/>
    <w:rsid w:val="00D258A4"/>
    <w:rsid w:val="00D455CD"/>
    <w:rsid w:val="00D5120C"/>
    <w:rsid w:val="00D5615F"/>
    <w:rsid w:val="00D65585"/>
    <w:rsid w:val="00D6562D"/>
    <w:rsid w:val="00D670D5"/>
    <w:rsid w:val="00D67CF9"/>
    <w:rsid w:val="00D72F46"/>
    <w:rsid w:val="00D80C82"/>
    <w:rsid w:val="00D81240"/>
    <w:rsid w:val="00D81F27"/>
    <w:rsid w:val="00D83D62"/>
    <w:rsid w:val="00D917E5"/>
    <w:rsid w:val="00DA0315"/>
    <w:rsid w:val="00DA7D6F"/>
    <w:rsid w:val="00DB37BC"/>
    <w:rsid w:val="00DD1416"/>
    <w:rsid w:val="00DD201B"/>
    <w:rsid w:val="00DD45B4"/>
    <w:rsid w:val="00DD6D1B"/>
    <w:rsid w:val="00DE17B3"/>
    <w:rsid w:val="00DE27B3"/>
    <w:rsid w:val="00DF6A55"/>
    <w:rsid w:val="00E05364"/>
    <w:rsid w:val="00E105EF"/>
    <w:rsid w:val="00E16A46"/>
    <w:rsid w:val="00E21244"/>
    <w:rsid w:val="00E30E44"/>
    <w:rsid w:val="00E31058"/>
    <w:rsid w:val="00E36674"/>
    <w:rsid w:val="00E43C8E"/>
    <w:rsid w:val="00E44CB8"/>
    <w:rsid w:val="00E45EE4"/>
    <w:rsid w:val="00E46603"/>
    <w:rsid w:val="00E512B0"/>
    <w:rsid w:val="00E55440"/>
    <w:rsid w:val="00E61669"/>
    <w:rsid w:val="00E65458"/>
    <w:rsid w:val="00E65BFE"/>
    <w:rsid w:val="00E66DF2"/>
    <w:rsid w:val="00E71A04"/>
    <w:rsid w:val="00E73C97"/>
    <w:rsid w:val="00E744CA"/>
    <w:rsid w:val="00E8049A"/>
    <w:rsid w:val="00E904DC"/>
    <w:rsid w:val="00E910BB"/>
    <w:rsid w:val="00E94442"/>
    <w:rsid w:val="00EA2965"/>
    <w:rsid w:val="00EA568A"/>
    <w:rsid w:val="00EC1592"/>
    <w:rsid w:val="00EC4568"/>
    <w:rsid w:val="00ED5BED"/>
    <w:rsid w:val="00EE0D06"/>
    <w:rsid w:val="00EE121A"/>
    <w:rsid w:val="00F063E0"/>
    <w:rsid w:val="00F17510"/>
    <w:rsid w:val="00F32ECC"/>
    <w:rsid w:val="00F336DD"/>
    <w:rsid w:val="00F3704E"/>
    <w:rsid w:val="00F40D57"/>
    <w:rsid w:val="00F42EB6"/>
    <w:rsid w:val="00F5765E"/>
    <w:rsid w:val="00F57EAE"/>
    <w:rsid w:val="00F65B2A"/>
    <w:rsid w:val="00F67C11"/>
    <w:rsid w:val="00F7357B"/>
    <w:rsid w:val="00F7594A"/>
    <w:rsid w:val="00F85B0B"/>
    <w:rsid w:val="00F86890"/>
    <w:rsid w:val="00F94248"/>
    <w:rsid w:val="00F94733"/>
    <w:rsid w:val="00F9606F"/>
    <w:rsid w:val="00FA3A42"/>
    <w:rsid w:val="00FA3BF9"/>
    <w:rsid w:val="00FA552B"/>
    <w:rsid w:val="00FB002C"/>
    <w:rsid w:val="00FB04B1"/>
    <w:rsid w:val="00FB47E3"/>
    <w:rsid w:val="00FB5933"/>
    <w:rsid w:val="00FC17CF"/>
    <w:rsid w:val="00FC2630"/>
    <w:rsid w:val="00FC4310"/>
    <w:rsid w:val="00FD07BF"/>
    <w:rsid w:val="00FD1DC7"/>
    <w:rsid w:val="00FD3F2E"/>
    <w:rsid w:val="00FD60CC"/>
    <w:rsid w:val="00FD6E4C"/>
    <w:rsid w:val="00FE7224"/>
    <w:rsid w:val="00FF1204"/>
    <w:rsid w:val="00FF2170"/>
    <w:rsid w:val="00FF619E"/>
    <w:rsid w:val="060DEE84"/>
    <w:rsid w:val="07B23DA3"/>
    <w:rsid w:val="0CBFBB57"/>
    <w:rsid w:val="0E110D9E"/>
    <w:rsid w:val="14CEE901"/>
    <w:rsid w:val="1B9D4A49"/>
    <w:rsid w:val="1C39B163"/>
    <w:rsid w:val="1F73B443"/>
    <w:rsid w:val="2447B969"/>
    <w:rsid w:val="24D833FF"/>
    <w:rsid w:val="255B9099"/>
    <w:rsid w:val="2A5B174C"/>
    <w:rsid w:val="2AF4B04F"/>
    <w:rsid w:val="32B9659F"/>
    <w:rsid w:val="33A0A2B6"/>
    <w:rsid w:val="4049F760"/>
    <w:rsid w:val="44F2B7F2"/>
    <w:rsid w:val="47BD4C4C"/>
    <w:rsid w:val="4A305577"/>
    <w:rsid w:val="4D4191D6"/>
    <w:rsid w:val="54AE8A21"/>
    <w:rsid w:val="59DC177F"/>
    <w:rsid w:val="5AEA5ABD"/>
    <w:rsid w:val="61DEF967"/>
    <w:rsid w:val="67CCE3D5"/>
    <w:rsid w:val="69221651"/>
    <w:rsid w:val="71BC5BE7"/>
    <w:rsid w:val="74B4B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2431A"/>
  <w15:chartTrackingRefBased/>
  <w15:docId w15:val="{7D39AB3B-A5E0-4184-A416-F223D5AB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A00"/>
    <w:pPr>
      <w:spacing w:after="240" w:line="288" w:lineRule="auto"/>
    </w:pPr>
  </w:style>
  <w:style w:type="paragraph" w:styleId="Heading1">
    <w:name w:val="heading 1"/>
    <w:next w:val="Normal"/>
    <w:link w:val="Heading1Char"/>
    <w:qFormat/>
    <w:rsid w:val="000B21F3"/>
    <w:pPr>
      <w:spacing w:after="240" w:line="288" w:lineRule="auto"/>
      <w:jc w:val="center"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0B21F3"/>
    <w:pPr>
      <w:outlineLvl w:val="1"/>
    </w:pPr>
    <w:rPr>
      <w:rFonts w:eastAsiaTheme="majorEastAsia" w:cstheme="majorBidi"/>
      <w:b/>
      <w:caps/>
      <w:sz w:val="28"/>
      <w:szCs w:val="26"/>
    </w:rPr>
  </w:style>
  <w:style w:type="paragraph" w:styleId="Heading3">
    <w:name w:val="heading 3"/>
    <w:basedOn w:val="Normal"/>
    <w:next w:val="Heading4"/>
    <w:link w:val="Heading3Char"/>
    <w:uiPriority w:val="9"/>
    <w:unhideWhenUsed/>
    <w:qFormat/>
    <w:rsid w:val="00581D50"/>
    <w:pPr>
      <w:keepNext/>
      <w:keepLines/>
      <w:numPr>
        <w:numId w:val="1"/>
      </w:numPr>
      <w:tabs>
        <w:tab w:val="left" w:pos="2977"/>
      </w:tabs>
      <w:outlineLvl w:val="2"/>
    </w:pPr>
    <w:rPr>
      <w:rFonts w:eastAsiaTheme="majorEastAsia" w:cstheme="majorBidi"/>
      <w:b/>
      <w:caps/>
      <w:sz w:val="24"/>
      <w:szCs w:val="24"/>
    </w:rPr>
  </w:style>
  <w:style w:type="paragraph" w:styleId="Heading4">
    <w:name w:val="heading 4"/>
    <w:next w:val="BodyText"/>
    <w:link w:val="Heading4Char"/>
    <w:uiPriority w:val="9"/>
    <w:unhideWhenUsed/>
    <w:qFormat/>
    <w:rsid w:val="00581D50"/>
    <w:pPr>
      <w:numPr>
        <w:ilvl w:val="1"/>
        <w:numId w:val="1"/>
      </w:numPr>
      <w:spacing w:after="240" w:line="288" w:lineRule="auto"/>
      <w:outlineLvl w:val="3"/>
    </w:pPr>
    <w:rPr>
      <w:rFonts w:eastAsiaTheme="majorEastAsia" w:cstheme="majorBidi"/>
      <w:iCs/>
      <w:sz w:val="22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2B5888"/>
    <w:pPr>
      <w:numPr>
        <w:ilvl w:val="2"/>
        <w:numId w:val="1"/>
      </w:numPr>
      <w:outlineLvl w:val="4"/>
    </w:pPr>
    <w:rPr>
      <w:rFonts w:eastAsiaTheme="majorEastAsia" w:cstheme="majorBidi"/>
    </w:rPr>
  </w:style>
  <w:style w:type="paragraph" w:styleId="Heading6">
    <w:name w:val="heading 6"/>
    <w:next w:val="BodyText"/>
    <w:link w:val="Heading6Char"/>
    <w:uiPriority w:val="9"/>
    <w:unhideWhenUsed/>
    <w:qFormat/>
    <w:rsid w:val="002B5888"/>
    <w:pPr>
      <w:numPr>
        <w:ilvl w:val="3"/>
        <w:numId w:val="1"/>
      </w:numPr>
      <w:spacing w:after="240" w:line="288" w:lineRule="auto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55194"/>
    <w:pPr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0B21F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1F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21F3"/>
    <w:rPr>
      <w:rFonts w:eastAsiaTheme="majorEastAsia" w:cstheme="majorBidi"/>
      <w:b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81D50"/>
    <w:rPr>
      <w:rFonts w:eastAsiaTheme="majorEastAsia" w:cstheme="majorBidi"/>
      <w:b/>
      <w:cap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2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1F3"/>
  </w:style>
  <w:style w:type="character" w:customStyle="1" w:styleId="Heading1Char">
    <w:name w:val="Heading 1 Char"/>
    <w:basedOn w:val="DefaultParagraphFont"/>
    <w:link w:val="Heading1"/>
    <w:rsid w:val="000B21F3"/>
    <w:rPr>
      <w:rFonts w:eastAsiaTheme="majorEastAsia" w:cstheme="majorBidi"/>
      <w:b/>
      <w:cap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81D50"/>
    <w:rPr>
      <w:rFonts w:eastAsiaTheme="majorEastAsia" w:cstheme="majorBidi"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2B5888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2B5888"/>
    <w:rPr>
      <w:rFonts w:eastAsiaTheme="majorEastAsia" w:cstheme="majorBidi"/>
    </w:rPr>
  </w:style>
  <w:style w:type="character" w:customStyle="1" w:styleId="Heading7Char">
    <w:name w:val="Heading 7 Char"/>
    <w:basedOn w:val="DefaultParagraphFont"/>
    <w:link w:val="Heading7"/>
    <w:uiPriority w:val="9"/>
    <w:rsid w:val="00355194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99"/>
    <w:unhideWhenUsed/>
    <w:rsid w:val="00607A00"/>
  </w:style>
  <w:style w:type="character" w:customStyle="1" w:styleId="BodyTextChar">
    <w:name w:val="Body Text Char"/>
    <w:basedOn w:val="DefaultParagraphFont"/>
    <w:link w:val="BodyText"/>
    <w:uiPriority w:val="99"/>
    <w:rsid w:val="00607A00"/>
  </w:style>
  <w:style w:type="paragraph" w:styleId="ListNumber">
    <w:name w:val="List Number"/>
    <w:basedOn w:val="Normal"/>
    <w:uiPriority w:val="99"/>
    <w:unhideWhenUsed/>
    <w:rsid w:val="00607A00"/>
    <w:pPr>
      <w:numPr>
        <w:numId w:val="26"/>
      </w:numPr>
      <w:spacing w:after="200"/>
    </w:pPr>
  </w:style>
  <w:style w:type="paragraph" w:styleId="ListBullet">
    <w:name w:val="List Bullet"/>
    <w:uiPriority w:val="99"/>
    <w:unhideWhenUsed/>
    <w:rsid w:val="00CE56BF"/>
    <w:pPr>
      <w:numPr>
        <w:numId w:val="13"/>
      </w:numPr>
      <w:spacing w:line="288" w:lineRule="auto"/>
    </w:pPr>
  </w:style>
  <w:style w:type="paragraph" w:styleId="List">
    <w:name w:val="List"/>
    <w:basedOn w:val="Normal"/>
    <w:uiPriority w:val="99"/>
    <w:unhideWhenUsed/>
    <w:rsid w:val="00607A00"/>
    <w:pPr>
      <w:numPr>
        <w:numId w:val="27"/>
      </w:numPr>
      <w:spacing w:after="200"/>
    </w:pPr>
  </w:style>
  <w:style w:type="paragraph" w:styleId="Header">
    <w:name w:val="header"/>
    <w:basedOn w:val="Normal"/>
    <w:link w:val="HeaderChar"/>
    <w:uiPriority w:val="99"/>
    <w:unhideWhenUsed/>
    <w:rsid w:val="000A2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80D"/>
  </w:style>
  <w:style w:type="character" w:styleId="Hyperlink">
    <w:name w:val="Hyperlink"/>
    <w:basedOn w:val="DefaultParagraphFont"/>
    <w:unhideWhenUsed/>
    <w:rsid w:val="00B35DD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F6609"/>
    <w:rPr>
      <w:color w:val="808080"/>
    </w:rPr>
  </w:style>
  <w:style w:type="paragraph" w:customStyle="1" w:styleId="AddressBlock">
    <w:name w:val="Address Block"/>
    <w:rsid w:val="00537FA3"/>
    <w:pPr>
      <w:tabs>
        <w:tab w:val="left" w:pos="5387"/>
      </w:tabs>
      <w:spacing w:after="0" w:line="320" w:lineRule="exact"/>
      <w:ind w:right="4536"/>
    </w:pPr>
    <w:rPr>
      <w:rFonts w:eastAsia="Times New Roman" w:cs="Times New Roman"/>
      <w:sz w:val="18"/>
      <w:szCs w:val="24"/>
      <w:lang w:val="en-GB" w:eastAsia="en-GB"/>
    </w:rPr>
  </w:style>
  <w:style w:type="paragraph" w:customStyle="1" w:styleId="Signoff1">
    <w:name w:val="Signoff 1"/>
    <w:basedOn w:val="Normal"/>
    <w:next w:val="Normal"/>
    <w:rsid w:val="00537FA3"/>
    <w:pPr>
      <w:spacing w:before="480" w:after="0"/>
      <w:outlineLvl w:val="0"/>
    </w:pPr>
    <w:rPr>
      <w:rFonts w:eastAsia="Times New Roman" w:cs="Times New Roman"/>
    </w:rPr>
  </w:style>
  <w:style w:type="paragraph" w:styleId="Salutation">
    <w:name w:val="Salutation"/>
    <w:basedOn w:val="Normal"/>
    <w:next w:val="Normal"/>
    <w:link w:val="SalutationChar"/>
    <w:rsid w:val="00537FA3"/>
    <w:pPr>
      <w:spacing w:before="1200" w:after="0"/>
      <w:outlineLvl w:val="0"/>
    </w:pPr>
    <w:rPr>
      <w:rFonts w:eastAsia="Times New Roman" w:cs="Times New Roman"/>
    </w:rPr>
  </w:style>
  <w:style w:type="character" w:customStyle="1" w:styleId="SalutationChar">
    <w:name w:val="Salutation Char"/>
    <w:basedOn w:val="DefaultParagraphFont"/>
    <w:link w:val="Salutation"/>
    <w:rsid w:val="00537FA3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F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404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A3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yperlink" Target="http://www.nelson.govt.nz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road.enquiries@ncc.govt.nz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10" Type="http://schemas.openxmlformats.org/officeDocument/2006/relationships/webSettings" Target="webSetting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mahe\AppData\Roaming\Microsoft\Templates\Electronic_Letter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66328E21164BA6B9623D2CED696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419DE-C317-464C-8BED-6AC3BB1C638F}"/>
      </w:docPartPr>
      <w:docPartBody>
        <w:p w:rsidR="006C3806" w:rsidRDefault="008C3C7D">
          <w:pPr>
            <w:pStyle w:val="D366328E21164BA6B9623D2CED696A6D"/>
          </w:pPr>
          <w:r>
            <w:rPr>
              <w:color w:val="FF0000"/>
            </w:rPr>
            <w:t>Phone Number</w:t>
          </w:r>
        </w:p>
      </w:docPartBody>
    </w:docPart>
    <w:docPart>
      <w:docPartPr>
        <w:name w:val="392486CAC96443D28721F4C648EA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84011-59E7-458C-A198-95E434199EE1}"/>
      </w:docPartPr>
      <w:docPartBody>
        <w:p w:rsidR="006C3806" w:rsidRDefault="008C3C7D">
          <w:pPr>
            <w:pStyle w:val="392486CAC96443D28721F4C648EAA55D"/>
          </w:pPr>
          <w:r w:rsidRPr="00F65EB2">
            <w:rPr>
              <w:color w:val="FF0000"/>
            </w:rPr>
            <w:t>name.surname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E975E-C68F-4D99-965C-239D7D4A131E}"/>
      </w:docPartPr>
      <w:docPartBody>
        <w:p w:rsidR="002963AB" w:rsidRDefault="001420EE">
          <w:r w:rsidRPr="00B51B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7D"/>
    <w:rsid w:val="00011C4A"/>
    <w:rsid w:val="00024E81"/>
    <w:rsid w:val="0003746C"/>
    <w:rsid w:val="00043A23"/>
    <w:rsid w:val="000872DF"/>
    <w:rsid w:val="00097D37"/>
    <w:rsid w:val="000A31FE"/>
    <w:rsid w:val="000C757E"/>
    <w:rsid w:val="000D3C3A"/>
    <w:rsid w:val="00102753"/>
    <w:rsid w:val="001420EE"/>
    <w:rsid w:val="00167A71"/>
    <w:rsid w:val="00245D6F"/>
    <w:rsid w:val="00261C25"/>
    <w:rsid w:val="002624D5"/>
    <w:rsid w:val="00285518"/>
    <w:rsid w:val="002963AB"/>
    <w:rsid w:val="0031382E"/>
    <w:rsid w:val="003569EE"/>
    <w:rsid w:val="0039466C"/>
    <w:rsid w:val="003B677B"/>
    <w:rsid w:val="003C06A4"/>
    <w:rsid w:val="004912AA"/>
    <w:rsid w:val="004F2BF5"/>
    <w:rsid w:val="00515C9A"/>
    <w:rsid w:val="00606DE2"/>
    <w:rsid w:val="0063677F"/>
    <w:rsid w:val="006C3806"/>
    <w:rsid w:val="006E0AD5"/>
    <w:rsid w:val="00731AA9"/>
    <w:rsid w:val="007416CF"/>
    <w:rsid w:val="00795B24"/>
    <w:rsid w:val="007F1829"/>
    <w:rsid w:val="00820E9B"/>
    <w:rsid w:val="008611EA"/>
    <w:rsid w:val="008A5CE5"/>
    <w:rsid w:val="008C3C7D"/>
    <w:rsid w:val="00954A4D"/>
    <w:rsid w:val="00961234"/>
    <w:rsid w:val="00961D27"/>
    <w:rsid w:val="00A90F3A"/>
    <w:rsid w:val="00A919C3"/>
    <w:rsid w:val="00A95D23"/>
    <w:rsid w:val="00B50EB2"/>
    <w:rsid w:val="00B84AB7"/>
    <w:rsid w:val="00B91255"/>
    <w:rsid w:val="00B91716"/>
    <w:rsid w:val="00B91B77"/>
    <w:rsid w:val="00BB28D3"/>
    <w:rsid w:val="00C01C7A"/>
    <w:rsid w:val="00C80795"/>
    <w:rsid w:val="00CA565B"/>
    <w:rsid w:val="00CB25F3"/>
    <w:rsid w:val="00CD069D"/>
    <w:rsid w:val="00CE42C3"/>
    <w:rsid w:val="00D0628E"/>
    <w:rsid w:val="00D32D4C"/>
    <w:rsid w:val="00DD201B"/>
    <w:rsid w:val="00E904DC"/>
    <w:rsid w:val="00EE7189"/>
    <w:rsid w:val="00F063E0"/>
    <w:rsid w:val="00F067E5"/>
    <w:rsid w:val="00F261A7"/>
    <w:rsid w:val="00FE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66328E21164BA6B9623D2CED696A6D">
    <w:name w:val="D366328E21164BA6B9623D2CED696A6D"/>
  </w:style>
  <w:style w:type="paragraph" w:customStyle="1" w:styleId="392486CAC96443D28721F4C648EAA55D">
    <w:name w:val="392486CAC96443D28721F4C648EAA55D"/>
  </w:style>
  <w:style w:type="character" w:styleId="PlaceholderText">
    <w:name w:val="Placeholder Text"/>
    <w:basedOn w:val="DefaultParagraphFont"/>
    <w:uiPriority w:val="99"/>
    <w:semiHidden/>
    <w:rsid w:val="00E904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3D7CDE8D3B1A34DA4141382E844074B" ma:contentTypeVersion="76" ma:contentTypeDescription="Create a new document." ma:contentTypeScope="" ma:versionID="bee90176d4afa5d05b934b5c95e669f7">
  <xsd:schema xmlns:xsd="http://www.w3.org/2001/XMLSchema" xmlns:xs="http://www.w3.org/2001/XMLSchema" xmlns:p="http://schemas.microsoft.com/office/2006/metadata/properties" xmlns:ns2="b66dee1d-5fc0-4479-b17f-258c5373ea5b" xmlns:ns3="4f9c820c-e7e2-444d-97ee-45f2b3485c1d" xmlns:ns4="15ffb055-6eb4-45a1-bc20-bf2ac0d420da" xmlns:ns5="725c79e5-42ce-4aa0-ac78-b6418001f0d2" xmlns:ns6="c91a514c-9034-4fa3-897a-8352025b26ed" xmlns:ns7="ea9732bc-bdab-4124-94da-00ac1c8a1ca9" xmlns:ns8="eb78fe83-765d-413d-ac8f-1a18d85fb527" targetNamespace="http://schemas.microsoft.com/office/2006/metadata/properties" ma:root="true" ma:fieldsID="1d76ca408813adbfb5327b8e4dde6bea" ns2:_="" ns3:_="" ns4:_="" ns5:_="" ns6:_="" ns7:_="" ns8:_="">
    <xsd:import namespace="b66dee1d-5fc0-4479-b17f-258c5373ea5b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eb78fe83-765d-413d-ac8f-1a18d85fb5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8:Address" minOccurs="0"/>
                <xsd:element ref="ns8:ca7b86f3b934413cb56b10850153c8c2" minOccurs="0"/>
                <xsd:element ref="ns2:TaxCatchAll" minOccurs="0"/>
                <xsd:element ref="ns8:ValuationNo" minOccurs="0"/>
                <xsd:element ref="ns2:SharedWithUsers" minOccurs="0"/>
                <xsd:element ref="ns2:SharedWithDetails" minOccurs="0"/>
                <xsd:element ref="ns8:lcf76f155ced4ddcb4097134ff3c332f" minOccurs="0"/>
                <xsd:element ref="ns8:MediaServiceDateTake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MediaServiceLocation" minOccurs="0"/>
                <xsd:element ref="ns8:MediaServiceOCR" minOccurs="0"/>
                <xsd:element ref="ns8:ReadOnly" minOccurs="0"/>
                <xsd:element ref="ns8:MediaServiceObjectDetectorVersions" minOccurs="0"/>
                <xsd:element ref="ns8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dee1d-5fc0-4479-b17f-258c5373ea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61" nillable="true" ma:displayName="Taxonomy Catch All Column" ma:hidden="true" ma:list="{70a9e5f9-e1d4-4e37-b166-8e9f7532fe16}" ma:internalName="TaxCatchAll" ma:showField="CatchAllData" ma:web="b66dee1d-5fc0-4479-b17f-258c5373e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Infrastructur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Roading and Transport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Operation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Operation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D05M" ma:description="Used to set the retention label via automation" ma:hidden="true" ma:internalName="SetLabel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8fe83-765d-413d-ac8f-1a18d85fb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ddress" ma:index="58" nillable="true" ma:displayName="Address" ma:hidden="true" ma:internalName="Address">
      <xsd:simpleType>
        <xsd:restriction base="dms:Text">
          <xsd:maxLength value="255"/>
        </xsd:restriction>
      </xsd:simpleType>
    </xsd:element>
    <xsd:element name="ca7b86f3b934413cb56b10850153c8c2" ma:index="60" nillable="true" ma:taxonomy="true" ma:internalName="ca7b86f3b934413cb56b10850153c8c2" ma:taxonomyFieldName="Property" ma:displayName="Property" ma:default="" ma:fieldId="{ca7b86f3-b934-413c-b56b-10850153c8c2}" ma:taxonomyMulti="true" ma:sspId="4a633eb9-49e2-4f27-abc8-94b8c9debc0a" ma:termSetId="62b7e96f-edf6-4d90-afbd-1a12dde0f8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aluationNo" ma:index="62" nillable="true" ma:displayName="Valuation Number" ma:hidden="true" ma:internalName="ValuationNo">
      <xsd:simpleType>
        <xsd:restriction base="dms:Text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6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7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71" nillable="true" ma:displayName="Location" ma:internalName="MediaServiceLocation" ma:readOnly="true">
      <xsd:simpleType>
        <xsd:restriction base="dms:Text"/>
      </xsd:simpleType>
    </xsd:element>
    <xsd:element name="MediaServiceOCR" ma:index="7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adOnly" ma:index="73" nillable="true" ma:displayName="Preview" ma:hidden="true" ma:internalName="ReadOnly" ma:readOnly="false">
      <xsd:simpleType>
        <xsd:restriction base="dms:Text"/>
      </xsd:simpleType>
    </xsd:element>
    <xsd:element name="MediaServiceObjectDetectorVersions" ma:index="7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7602B738831440DB9AF4B3C0A3E49E12" version="1.0.0">
  <systemFields>
    <field name="Objective-Id">
      <value order="0">A2578563</value>
    </field>
    <field name="Objective-Title">
      <value order="0">No Stopping - Burn Place - Letter to Residents - 19Feb2021</value>
    </field>
    <field name="Objective-Description">
      <value order="0"/>
    </field>
    <field name="Objective-CreationStamp">
      <value order="0">2021-02-18T23:08:15Z</value>
    </field>
    <field name="Objective-IsApproved">
      <value order="0">false</value>
    </field>
    <field name="Objective-IsPublished">
      <value order="0">true</value>
    </field>
    <field name="Objective-DatePublished">
      <value order="0">2021-02-21T20:40:43Z</value>
    </field>
    <field name="Objective-ModificationStamp">
      <value order="0">2021-02-21T20:40:43Z</value>
    </field>
    <field name="Objective-Owner">
      <value order="0">Matt Bruce</value>
    </field>
    <field name="Objective-Path">
      <value order="0">TARDIS:Roading and Transport Management:Roading and Transport Operations:Parking Bylaw Provisions:Parking Control Applications [Parking and Vehicle Control Bylaw]:Request for Feedback Letters</value>
    </field>
    <field name="Objective-Parent">
      <value order="0">Request for Feedback Letters</value>
    </field>
    <field name="Objective-State">
      <value order="0">Published</value>
    </field>
    <field name="Objective-VersionId">
      <value order="0">vA3687018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qA10387</value>
    </field>
    <field name="Objective-Classification">
      <value order="0">Council</value>
    </field>
    <field name="Objective-Caveats">
      <value order="0"/>
    </field>
  </systemFields>
  <catalogues>
    <catalogue name="Document Type Catalogue" type="type" ori="id:cA19">
      <field name="Objective-Contract Number">
        <value order="0"/>
      </field>
      <field name="Objective-Project ID">
        <value order="0"/>
      </field>
      <field name="Objective-Service Request Id">
        <value order="0"/>
      </field>
      <field name="Objective-Organisation">
        <value order="0"/>
      </field>
      <field name="Objective-NCS Reference Number">
        <value order="0"/>
      </field>
      <field name="Objective-NCS System Area">
        <value order="0"/>
      </field>
      <field name="Objective-PPR Links">
        <value order="0"/>
      </field>
      <field name="Objective-Review By">
        <value order="0"/>
      </field>
      <field name="Objective-Reviewer">
        <value order="0"/>
      </field>
      <field name="Objective-Department">
        <value order="0"/>
      </field>
    </catalogue>
  </catalogues>
</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Road Safety</Subactivity>
    <BusinessValue xmlns="4f9c820c-e7e2-444d-97ee-45f2b3485c1d" xsi:nil="true"/>
    <PRADateDisposal xmlns="4f9c820c-e7e2-444d-97ee-45f2b3485c1d" xsi:nil="true"/>
    <ValuationNo xmlns="eb78fe83-765d-413d-ac8f-1a18d85fb527" xsi:nil="true"/>
    <KeyWords xmlns="15ffb055-6eb4-45a1-bc20-bf2ac0d420da" xsi:nil="true"/>
    <zLegacyJSON xmlns="ea9732bc-bdab-4124-94da-00ac1c8a1ca9" xsi:nil="true"/>
    <PRADate3 xmlns="4f9c820c-e7e2-444d-97ee-45f2b3485c1d" xsi:nil="true"/>
    <PRAText5 xmlns="4f9c820c-e7e2-444d-97ee-45f2b3485c1d" xsi:nil="true"/>
    <Level2 xmlns="c91a514c-9034-4fa3-897a-8352025b26ed">NA</Level2>
    <ca7b86f3b934413cb56b10850153c8c2 xmlns="eb78fe83-765d-413d-ac8f-1a18d85fb527">
      <Terms xmlns="http://schemas.microsoft.com/office/infopath/2007/PartnerControls"/>
    </ca7b86f3b934413cb56b10850153c8c2>
    <Activity xmlns="4f9c820c-e7e2-444d-97ee-45f2b3485c1d">Operations</Activity>
    <zLegacy xmlns="ea9732bc-bdab-4124-94da-00ac1c8a1ca9" xsi:nil="true"/>
    <Address xmlns="eb78fe83-765d-413d-ac8f-1a18d85fb527" xsi:nil="true"/>
    <lcf76f155ced4ddcb4097134ff3c332f xmlns="eb78fe83-765d-413d-ac8f-1a18d85fb527">
      <Terms xmlns="http://schemas.microsoft.com/office/infopath/2007/PartnerControls"/>
    </lcf76f155ced4ddcb4097134ff3c332f>
    <AggregationStatus xmlns="4f9c820c-e7e2-444d-97ee-45f2b3485c1d">Normal</AggregationStatus>
    <AccessClassification xmlns="ea9732bc-bdab-4124-94da-00ac1c8a1ca9">Internal</AccessClassification>
    <CategoryValue xmlns="4f9c820c-e7e2-444d-97ee-45f2b3485c1d">NA</CategoryValue>
    <PRADate2 xmlns="4f9c820c-e7e2-444d-97ee-45f2b3485c1d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Operations</Team>
    <SetLabel xmlns="ea9732bc-bdab-4124-94da-00ac1c8a1ca9">RETAIN</SetLabel>
    <zMigrationID xmlns="ea9732bc-bdab-4124-94da-00ac1c8a1ca9" xsi:nil="true"/>
    <CopiedFrom xmlns="ea9732bc-bdab-4124-94da-00ac1c8a1ca9" xsi:nil="true"/>
    <Project xmlns="4f9c820c-e7e2-444d-97ee-45f2b3485c1d">NA</Project>
    <Copied xmlns="ea9732bc-bdab-4124-94da-00ac1c8a1ca9">false</Copied>
    <TaxCatchAll xmlns="b66dee1d-5fc0-4479-b17f-258c5373ea5b" xsi:nil="true"/>
    <ReadOnly xmlns="eb78fe83-765d-413d-ac8f-1a18d85fb527" xsi:nil="true"/>
    <FunctionGroup xmlns="4f9c820c-e7e2-444d-97ee-45f2b3485c1d">Infrastructure</FunctionGroup>
    <Function xmlns="4f9c820c-e7e2-444d-97ee-45f2b3485c1d">Roading and Transport Management</Function>
    <RefNo xmlns="ea9732bc-bdab-4124-94da-00ac1c8a1ca9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General</Channel>
    <OverrideLabel xmlns="ea9732bc-bdab-4124-94da-00ac1c8a1ca9" xsi:nil="true"/>
    <CopiedTo xmlns="ea9732bc-bdab-4124-94da-00ac1c8a1ca9" xsi:nil="true"/>
    <PPR xmlns="ea9732bc-bdab-4124-94da-00ac1c8a1ca9" xsi:nil="true"/>
    <PRAType xmlns="4f9c820c-e7e2-444d-97ee-45f2b3485c1d">Doc</PRAType>
    <PRADate1 xmlns="4f9c820c-e7e2-444d-97ee-45f2b3485c1d" xsi:nil="true"/>
    <LegacyID xmlns="ea9732bc-bdab-4124-94da-00ac1c8a1ca9" xsi:nil="true"/>
    <DocumentType xmlns="4f9c820c-e7e2-444d-97ee-45f2b3485c1d" xsi:nil="true"/>
    <PRAText3 xmlns="4f9c820c-e7e2-444d-97ee-45f2b3485c1d" xsi:nil="true"/>
    <Year xmlns="c91a514c-9034-4fa3-897a-8352025b26ed">NA</Year>
    <Narrative xmlns="4f9c820c-e7e2-444d-97ee-45f2b3485c1d" xsi:nil="true"/>
    <CategoryName xmlns="4f9c820c-e7e2-444d-97ee-45f2b3485c1d">Road Safety Queries and Complaints</CategoryName>
    <PRADateTrigger xmlns="4f9c820c-e7e2-444d-97ee-45f2b3485c1d" xsi:nil="true"/>
    <PRAText2 xmlns="4f9c820c-e7e2-444d-97ee-45f2b3485c1d" xsi:nil="true"/>
    <_dlc_DocId xmlns="b66dee1d-5fc0-4479-b17f-258c5373ea5b">NDOCS-1355221503-45771</_dlc_DocId>
    <_dlc_DocIdUrl xmlns="b66dee1d-5fc0-4479-b17f-258c5373ea5b">
      <Url>https://nelsoncity.sharepoint.com/sites/ecm-rtops/_layouts/15/DocIdRedir.aspx?ID=NDOCS-1355221503-45771</Url>
      <Description>NDOCS-1355221503-45771</Description>
    </_dlc_DocIdUrl>
  </documentManagement>
</p:properties>
</file>

<file path=customXml/itemProps1.xml><?xml version="1.0" encoding="utf-8"?>
<ds:datastoreItem xmlns:ds="http://schemas.openxmlformats.org/officeDocument/2006/customXml" ds:itemID="{2FC41E16-3ADD-44C6-A246-983819A33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dee1d-5fc0-4479-b17f-258c5373ea5b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eb78fe83-765d-413d-ac8f-1a18d85fb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CA66B6-4A23-4D8B-9357-F8BFCA2935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602B738831440DB9AF4B3C0A3E49E12"/>
  </ds:schemaRefs>
</ds:datastoreItem>
</file>

<file path=customXml/itemProps4.xml><?xml version="1.0" encoding="utf-8"?>
<ds:datastoreItem xmlns:ds="http://schemas.openxmlformats.org/officeDocument/2006/customXml" ds:itemID="{4A59238D-BA30-4AF8-9DAE-3DC286F7F7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A9F9F8-4D0A-42DA-81D9-B249E36EDBA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61689F3-A478-46B3-9E77-D3C69E04B6D3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eb78fe83-765d-413d-ac8f-1a18d85fb527"/>
    <ds:schemaRef ds:uri="15ffb055-6eb4-45a1-bc20-bf2ac0d420da"/>
    <ds:schemaRef ds:uri="ea9732bc-bdab-4124-94da-00ac1c8a1ca9"/>
    <ds:schemaRef ds:uri="c91a514c-9034-4fa3-897a-8352025b26ed"/>
    <ds:schemaRef ds:uri="b66dee1d-5fc0-4479-b17f-258c5373ea5b"/>
    <ds:schemaRef ds:uri="725c79e5-42ce-4aa0-ac78-b6418001f0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Electronic_Letter_Template.dotx</Template>
  <TotalTime>196</TotalTime>
  <Pages>2</Pages>
  <Words>319</Words>
  <Characters>1707</Characters>
  <Application>Microsoft Office Word</Application>
  <DocSecurity>0</DocSecurity>
  <Lines>48</Lines>
  <Paragraphs>23</Paragraphs>
  <ScaleCrop>false</ScaleCrop>
  <Company>Nelson City Council</Company>
  <LinksUpToDate>false</LinksUpToDate>
  <CharactersWithSpaces>2003</CharactersWithSpaces>
  <SharedDoc>false</SharedDoc>
  <HLinks>
    <vt:vector size="12" baseType="variant">
      <vt:variant>
        <vt:i4>8257611</vt:i4>
      </vt:variant>
      <vt:variant>
        <vt:i4>6</vt:i4>
      </vt:variant>
      <vt:variant>
        <vt:i4>0</vt:i4>
      </vt:variant>
      <vt:variant>
        <vt:i4>5</vt:i4>
      </vt:variant>
      <vt:variant>
        <vt:lpwstr>mailto:governance.advisers@ncc.govt.nz</vt:lpwstr>
      </vt:variant>
      <vt:variant>
        <vt:lpwstr/>
      </vt:variant>
      <vt:variant>
        <vt:i4>2818068</vt:i4>
      </vt:variant>
      <vt:variant>
        <vt:i4>3</vt:i4>
      </vt:variant>
      <vt:variant>
        <vt:i4>0</vt:i4>
      </vt:variant>
      <vt:variant>
        <vt:i4>5</vt:i4>
      </vt:variant>
      <vt:variant>
        <vt:lpwstr>mailto:road.enquiries@ncc.govt.nz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Sparkadmin</dc:creator>
  <cp:keywords/>
  <dc:description/>
  <cp:lastModifiedBy>Emma Helleur</cp:lastModifiedBy>
  <cp:revision>46</cp:revision>
  <cp:lastPrinted>2023-03-14T21:55:00Z</cp:lastPrinted>
  <dcterms:created xsi:type="dcterms:W3CDTF">2026-09-24T00:44:00Z</dcterms:created>
  <dcterms:modified xsi:type="dcterms:W3CDTF">2026-10-05T19:42:00Z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A2578563</vt:lpwstr>
  </property>
  <property fmtid="{D5CDD505-2E9C-101B-9397-08002B2CF9AE}" pid="4" name="Objective-Title">
    <vt:lpwstr>No Stopping - Burn Place - Letter to Residents - 19Feb2021</vt:lpwstr>
  </property>
  <property fmtid="{D5CDD505-2E9C-101B-9397-08002B2CF9AE}" pid="5" name="Objective-Description">
    <vt:lpwstr/>
  </property>
  <property fmtid="{D5CDD505-2E9C-101B-9397-08002B2CF9AE}" pid="6" name="Objective-CreationStamp">
    <vt:filetime>2021-02-19T03:06:47Z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2021-02-21T20:40:43Z</vt:filetime>
  </property>
  <property fmtid="{D5CDD505-2E9C-101B-9397-08002B2CF9AE}" pid="10" name="Objective-ModificationStamp">
    <vt:filetime>2021-02-21T20:40:43Z</vt:filetime>
  </property>
  <property fmtid="{D5CDD505-2E9C-101B-9397-08002B2CF9AE}" pid="11" name="Objective-Owner">
    <vt:lpwstr>Matt Bruce</vt:lpwstr>
  </property>
  <property fmtid="{D5CDD505-2E9C-101B-9397-08002B2CF9AE}" pid="12" name="Objective-Path">
    <vt:lpwstr>TARDIS:Roading and Transport Management:Roading and Transport Operations:Parking Bylaw Provisions:Parking Control Applications [Parking and Vehicle Control Bylaw]:Request for Feedback Letters:</vt:lpwstr>
  </property>
  <property fmtid="{D5CDD505-2E9C-101B-9397-08002B2CF9AE}" pid="13" name="Objective-Parent">
    <vt:lpwstr>Request for Feedback Letters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vA3687018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qA10387</vt:lpwstr>
  </property>
  <property fmtid="{D5CDD505-2E9C-101B-9397-08002B2CF9AE}" pid="20" name="Objective-Classification">
    <vt:lpwstr>[Inherited - Council]</vt:lpwstr>
  </property>
  <property fmtid="{D5CDD505-2E9C-101B-9397-08002B2CF9AE}" pid="21" name="Objective-Caveats">
    <vt:lpwstr/>
  </property>
  <property fmtid="{D5CDD505-2E9C-101B-9397-08002B2CF9AE}" pid="22" name="Objective-Contract Number">
    <vt:lpwstr/>
  </property>
  <property fmtid="{D5CDD505-2E9C-101B-9397-08002B2CF9AE}" pid="23" name="Objective-Project ID">
    <vt:lpwstr/>
  </property>
  <property fmtid="{D5CDD505-2E9C-101B-9397-08002B2CF9AE}" pid="24" name="Objective-Service Request Id">
    <vt:lpwstr/>
  </property>
  <property fmtid="{D5CDD505-2E9C-101B-9397-08002B2CF9AE}" pid="25" name="Objective-Organisation">
    <vt:lpwstr/>
  </property>
  <property fmtid="{D5CDD505-2E9C-101B-9397-08002B2CF9AE}" pid="26" name="Objective-NCS Reference Number">
    <vt:lpwstr/>
  </property>
  <property fmtid="{D5CDD505-2E9C-101B-9397-08002B2CF9AE}" pid="27" name="Objective-NCS System Area">
    <vt:lpwstr/>
  </property>
  <property fmtid="{D5CDD505-2E9C-101B-9397-08002B2CF9AE}" pid="28" name="Objective-PPR Links">
    <vt:lpwstr/>
  </property>
  <property fmtid="{D5CDD505-2E9C-101B-9397-08002B2CF9AE}" pid="29" name="Objective-Review By">
    <vt:lpwstr/>
  </property>
  <property fmtid="{D5CDD505-2E9C-101B-9397-08002B2CF9AE}" pid="30" name="Objective-Reviewer">
    <vt:lpwstr/>
  </property>
  <property fmtid="{D5CDD505-2E9C-101B-9397-08002B2CF9AE}" pid="31" name="Objective-Department">
    <vt:lpwstr/>
  </property>
  <property fmtid="{D5CDD505-2E9C-101B-9397-08002B2CF9AE}" pid="32" name="Objective-Comment">
    <vt:lpwstr/>
  </property>
  <property fmtid="{D5CDD505-2E9C-101B-9397-08002B2CF9AE}" pid="33" name="ContentTypeId">
    <vt:lpwstr>0x01010073D7CDE8D3B1A34DA4141382E844074B</vt:lpwstr>
  </property>
  <property fmtid="{D5CDD505-2E9C-101B-9397-08002B2CF9AE}" pid="34" name="MediaServiceImageTags">
    <vt:lpwstr/>
  </property>
  <property fmtid="{D5CDD505-2E9C-101B-9397-08002B2CF9AE}" pid="35" name="Property">
    <vt:lpwstr/>
  </property>
  <property fmtid="{D5CDD505-2E9C-101B-9397-08002B2CF9AE}" pid="36" name="_dlc_DocIdItemGuid">
    <vt:lpwstr>6ddf0cea-6fd1-44d0-83e1-4ce354e76574</vt:lpwstr>
  </property>
</Properties>
</file>