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64" w:type="dxa"/>
        <w:tblLook w:val="04A0" w:firstRow="1" w:lastRow="0" w:firstColumn="1" w:lastColumn="0" w:noHBand="0" w:noVBand="1"/>
      </w:tblPr>
      <w:tblGrid>
        <w:gridCol w:w="5812"/>
        <w:gridCol w:w="4252"/>
      </w:tblGrid>
      <w:tr w:rsidR="00A8608E" w14:paraId="362CE369" w14:textId="77777777" w:rsidTr="00574E93">
        <w:trPr>
          <w:trHeight w:val="141"/>
        </w:trPr>
        <w:tc>
          <w:tcPr>
            <w:tcW w:w="5812" w:type="dxa"/>
          </w:tcPr>
          <w:p w14:paraId="7A7345E4" w14:textId="77777777" w:rsidR="00A8608E" w:rsidRDefault="002479F2" w:rsidP="00BC5BE9">
            <w:pPr>
              <w:spacing w:after="0" w:line="240" w:lineRule="auto"/>
            </w:pPr>
            <w:r>
              <w:t xml:space="preserve"> </w:t>
            </w:r>
          </w:p>
        </w:tc>
        <w:tc>
          <w:tcPr>
            <w:tcW w:w="4252" w:type="dxa"/>
          </w:tcPr>
          <w:p w14:paraId="334D43C0" w14:textId="1787C6CE" w:rsidR="00A8608E" w:rsidRDefault="002F43A6" w:rsidP="006E4DD0">
            <w:pPr>
              <w:spacing w:after="0" w:line="240" w:lineRule="auto"/>
              <w:ind w:left="315" w:hanging="283"/>
            </w:pPr>
            <w:r>
              <w:t>Re</w:t>
            </w:r>
            <w:r w:rsidR="008315A7">
              <w:t xml:space="preserve">f: </w:t>
            </w:r>
            <w:r w:rsidR="006E4DD0">
              <w:t>Atawhai Drive – Inbound Bus Stop</w:t>
            </w:r>
          </w:p>
        </w:tc>
      </w:tr>
      <w:tr w:rsidR="006276CA" w14:paraId="0BD8D0B8" w14:textId="77777777" w:rsidTr="00574E93">
        <w:trPr>
          <w:trHeight w:val="131"/>
        </w:trPr>
        <w:tc>
          <w:tcPr>
            <w:tcW w:w="5812" w:type="dxa"/>
          </w:tcPr>
          <w:p w14:paraId="731CF1A2" w14:textId="77777777" w:rsidR="006276CA" w:rsidRDefault="006276CA" w:rsidP="00BC5BE9">
            <w:pPr>
              <w:spacing w:after="0" w:line="240" w:lineRule="auto"/>
            </w:pPr>
          </w:p>
        </w:tc>
        <w:tc>
          <w:tcPr>
            <w:tcW w:w="4252" w:type="dxa"/>
          </w:tcPr>
          <w:p w14:paraId="386EC06C" w14:textId="77777777" w:rsidR="006276CA" w:rsidRDefault="006276CA" w:rsidP="00A8608E">
            <w:pPr>
              <w:spacing w:after="0" w:line="240" w:lineRule="auto"/>
              <w:jc w:val="right"/>
            </w:pPr>
          </w:p>
        </w:tc>
      </w:tr>
      <w:tr w:rsidR="006276CA" w14:paraId="5D90F5A7" w14:textId="77777777" w:rsidTr="00574E93">
        <w:trPr>
          <w:trHeight w:val="80"/>
        </w:trPr>
        <w:tc>
          <w:tcPr>
            <w:tcW w:w="5812" w:type="dxa"/>
          </w:tcPr>
          <w:p w14:paraId="17CBE263" w14:textId="77777777" w:rsidR="006276CA" w:rsidRDefault="006276CA" w:rsidP="00BC5BE9">
            <w:pPr>
              <w:spacing w:after="0" w:line="240" w:lineRule="auto"/>
            </w:pPr>
          </w:p>
        </w:tc>
        <w:tc>
          <w:tcPr>
            <w:tcW w:w="4252" w:type="dxa"/>
          </w:tcPr>
          <w:p w14:paraId="03B8A4A5" w14:textId="77777777" w:rsidR="006276CA" w:rsidRDefault="006276CA" w:rsidP="00A8608E">
            <w:pPr>
              <w:spacing w:after="0" w:line="240" w:lineRule="auto"/>
              <w:jc w:val="right"/>
            </w:pPr>
            <w:r>
              <w:t>Civic House, 110 Trafalgar Street</w:t>
            </w:r>
          </w:p>
        </w:tc>
      </w:tr>
      <w:tr w:rsidR="00D5615F" w14:paraId="1C81AADC" w14:textId="77777777" w:rsidTr="00574E93">
        <w:trPr>
          <w:trHeight w:val="81"/>
        </w:trPr>
        <w:tc>
          <w:tcPr>
            <w:tcW w:w="5812" w:type="dxa"/>
          </w:tcPr>
          <w:p w14:paraId="1D2CEBD9" w14:textId="77777777" w:rsidR="00D5615F" w:rsidRDefault="00D5615F" w:rsidP="00BC5BE9">
            <w:pPr>
              <w:spacing w:after="0" w:line="240" w:lineRule="auto"/>
            </w:pPr>
          </w:p>
        </w:tc>
        <w:tc>
          <w:tcPr>
            <w:tcW w:w="4252" w:type="dxa"/>
          </w:tcPr>
          <w:p w14:paraId="5F60B80D" w14:textId="77777777" w:rsidR="00D5615F" w:rsidRDefault="00D5615F" w:rsidP="00A8608E">
            <w:pPr>
              <w:spacing w:after="0" w:line="240" w:lineRule="auto"/>
              <w:jc w:val="right"/>
            </w:pPr>
            <w:r>
              <w:t>PO Box 645, Nelson 7040, New Zealand</w:t>
            </w:r>
          </w:p>
        </w:tc>
      </w:tr>
    </w:tbl>
    <w:p w14:paraId="35846F1F" w14:textId="06E4F725" w:rsidR="00A9625A" w:rsidRDefault="00A9625A" w:rsidP="00BC5BE9">
      <w:pPr>
        <w:spacing w:after="0" w:line="240" w:lineRule="auto"/>
        <w:sectPr w:rsidR="00A9625A" w:rsidSect="00CA0F08">
          <w:headerReference w:type="default" r:id="rId13"/>
          <w:footerReference w:type="default" r:id="rId14"/>
          <w:headerReference w:type="first" r:id="rId15"/>
          <w:footerReference w:type="first" r:id="rId16"/>
          <w:type w:val="continuous"/>
          <w:pgSz w:w="11906" w:h="16838" w:code="9"/>
          <w:pgMar w:top="1134" w:right="1134" w:bottom="1701" w:left="1418" w:header="454" w:footer="1474" w:gutter="0"/>
          <w:cols w:space="708"/>
          <w:titlePg/>
          <w:docGrid w:linePitch="360"/>
        </w:sectPr>
      </w:pPr>
    </w:p>
    <w:tbl>
      <w:tblPr>
        <w:tblW w:w="10065" w:type="dxa"/>
        <w:tblInd w:w="-142" w:type="dxa"/>
        <w:tblLook w:val="04A0" w:firstRow="1" w:lastRow="0" w:firstColumn="1" w:lastColumn="0" w:noHBand="0" w:noVBand="1"/>
      </w:tblPr>
      <w:tblGrid>
        <w:gridCol w:w="4962"/>
        <w:gridCol w:w="5103"/>
      </w:tblGrid>
      <w:tr w:rsidR="00D5615F" w14:paraId="16284342" w14:textId="77777777" w:rsidTr="00765E0C">
        <w:trPr>
          <w:trHeight w:val="80"/>
        </w:trPr>
        <w:tc>
          <w:tcPr>
            <w:tcW w:w="4962" w:type="dxa"/>
          </w:tcPr>
          <w:p w14:paraId="34A7D0C1" w14:textId="75B37852" w:rsidR="00D5615F" w:rsidRDefault="00BC5BE9" w:rsidP="00AE5632">
            <w:pPr>
              <w:spacing w:after="0" w:line="240" w:lineRule="auto"/>
              <w:ind w:firstLine="173"/>
            </w:pPr>
            <w:r>
              <w:fldChar w:fldCharType="begin"/>
            </w:r>
            <w:r>
              <w:instrText xml:space="preserve"> DATE \@ "d MMMM yyyy" </w:instrText>
            </w:r>
            <w:r>
              <w:fldChar w:fldCharType="separate"/>
            </w:r>
            <w:r w:rsidR="00107BDA">
              <w:rPr>
                <w:noProof/>
              </w:rPr>
              <w:t>6 October 2026</w:t>
            </w:r>
            <w:r>
              <w:fldChar w:fldCharType="end"/>
            </w:r>
          </w:p>
        </w:tc>
        <w:tc>
          <w:tcPr>
            <w:tcW w:w="5103" w:type="dxa"/>
          </w:tcPr>
          <w:p w14:paraId="25004372" w14:textId="364FBBF0" w:rsidR="00D5615F" w:rsidRDefault="00D5615F" w:rsidP="00537FA3">
            <w:pPr>
              <w:spacing w:after="0" w:line="240" w:lineRule="auto"/>
              <w:jc w:val="right"/>
            </w:pPr>
            <w:r w:rsidRPr="001D15CF">
              <w:rPr>
                <w:rFonts w:cs="Frutiger 55 Roman"/>
                <w:color w:val="0081C6"/>
                <w:szCs w:val="18"/>
                <w:lang w:val="en-US"/>
              </w:rPr>
              <w:t>P</w:t>
            </w:r>
            <w:r>
              <w:rPr>
                <w:rFonts w:cs="Frutiger 55 Roman"/>
                <w:color w:val="0081C6"/>
                <w:szCs w:val="18"/>
                <w:lang w:val="en-US"/>
              </w:rPr>
              <w:t xml:space="preserve"> </w:t>
            </w:r>
            <w:r>
              <w:rPr>
                <w:rFonts w:cs="Frutiger 55 Roman"/>
                <w:szCs w:val="18"/>
                <w:lang w:val="en-US"/>
              </w:rPr>
              <w:t xml:space="preserve">(03) </w:t>
            </w:r>
            <w:sdt>
              <w:sdtPr>
                <w:rPr>
                  <w:rFonts w:cs="Frutiger 55 Roman"/>
                  <w:szCs w:val="18"/>
                  <w:lang w:val="en-US"/>
                </w:rPr>
                <w:id w:val="662595369"/>
                <w:placeholder>
                  <w:docPart w:val="D366328E21164BA6B9623D2CED696A6D"/>
                </w:placeholder>
              </w:sdtPr>
              <w:sdtEndPr/>
              <w:sdtContent>
                <w:r w:rsidR="00095A42">
                  <w:rPr>
                    <w:rFonts w:cs="Frutiger 55 Roman"/>
                    <w:szCs w:val="18"/>
                    <w:lang w:val="en-US"/>
                  </w:rPr>
                  <w:t>546</w:t>
                </w:r>
                <w:r w:rsidR="001963CB">
                  <w:rPr>
                    <w:rFonts w:cs="Frutiger 55 Roman"/>
                    <w:szCs w:val="18"/>
                    <w:lang w:val="en-US"/>
                  </w:rPr>
                  <w:t xml:space="preserve"> 0200</w:t>
                </w:r>
              </w:sdtContent>
            </w:sdt>
          </w:p>
        </w:tc>
      </w:tr>
      <w:tr w:rsidR="00BC5BE9" w14:paraId="6BD02748" w14:textId="77777777" w:rsidTr="00765E0C">
        <w:trPr>
          <w:gridBefore w:val="1"/>
          <w:wBefore w:w="4962" w:type="dxa"/>
          <w:trHeight w:val="163"/>
        </w:trPr>
        <w:tc>
          <w:tcPr>
            <w:tcW w:w="5103" w:type="dxa"/>
          </w:tcPr>
          <w:p w14:paraId="21A90276" w14:textId="67A2ED17" w:rsidR="00BC5BE9" w:rsidRDefault="00BC5BE9" w:rsidP="00537FA3">
            <w:pPr>
              <w:spacing w:after="0" w:line="240" w:lineRule="auto"/>
              <w:jc w:val="right"/>
            </w:pPr>
            <w:r w:rsidRPr="001D15CF">
              <w:rPr>
                <w:rFonts w:cs="Frutiger 55 Roman"/>
                <w:color w:val="0081C6"/>
                <w:szCs w:val="18"/>
                <w:lang w:val="en-US"/>
              </w:rPr>
              <w:t>E</w:t>
            </w:r>
            <w:r w:rsidRPr="001D15CF">
              <w:rPr>
                <w:rFonts w:cs="Frutiger 55 Roman"/>
                <w:color w:val="000000"/>
                <w:szCs w:val="18"/>
                <w:lang w:val="en-US"/>
              </w:rPr>
              <w:t xml:space="preserve"> </w:t>
            </w:r>
            <w:sdt>
              <w:sdtPr>
                <w:rPr>
                  <w:rFonts w:cs="Frutiger 55 Roman"/>
                  <w:color w:val="000000"/>
                  <w:szCs w:val="18"/>
                  <w:lang w:val="en-US"/>
                </w:rPr>
                <w:id w:val="-395354651"/>
                <w:placeholder>
                  <w:docPart w:val="392486CAC96443D28721F4C648EAA55D"/>
                </w:placeholder>
              </w:sdtPr>
              <w:sdtEndPr/>
              <w:sdtContent>
                <w:proofErr w:type="gramStart"/>
                <w:r w:rsidR="002C3139">
                  <w:rPr>
                    <w:rFonts w:cs="Frutiger 55 Roman"/>
                    <w:color w:val="000000"/>
                    <w:szCs w:val="18"/>
                    <w:lang w:val="en-US"/>
                  </w:rPr>
                  <w:t>road.enquiries</w:t>
                </w:r>
                <w:proofErr w:type="gramEnd"/>
              </w:sdtContent>
            </w:sdt>
            <w:r w:rsidRPr="001D15CF">
              <w:rPr>
                <w:rFonts w:cs="Frutiger 55 Roman"/>
                <w:color w:val="000000"/>
                <w:szCs w:val="18"/>
                <w:lang w:val="en-US"/>
              </w:rPr>
              <w:t>@ncc.govt.n</w:t>
            </w:r>
            <w:r>
              <w:rPr>
                <w:rFonts w:cs="Frutiger 55 Roman"/>
                <w:color w:val="000000"/>
                <w:szCs w:val="18"/>
                <w:lang w:val="en-US"/>
              </w:rPr>
              <w:t>z</w:t>
            </w:r>
          </w:p>
        </w:tc>
      </w:tr>
      <w:tr w:rsidR="00BC5BE9" w14:paraId="62F82A01" w14:textId="77777777" w:rsidTr="00765E0C">
        <w:trPr>
          <w:gridBefore w:val="1"/>
          <w:wBefore w:w="4962" w:type="dxa"/>
          <w:trHeight w:val="182"/>
        </w:trPr>
        <w:tc>
          <w:tcPr>
            <w:tcW w:w="5103" w:type="dxa"/>
          </w:tcPr>
          <w:p w14:paraId="2B7FDAC3" w14:textId="77777777" w:rsidR="00BC5BE9" w:rsidRDefault="00BC5BE9" w:rsidP="00A8608E">
            <w:pPr>
              <w:spacing w:after="0" w:line="240" w:lineRule="auto"/>
              <w:jc w:val="right"/>
            </w:pPr>
            <w:r w:rsidRPr="001D15CF">
              <w:rPr>
                <w:rFonts w:cs="Frutiger 55 Roman"/>
                <w:b/>
                <w:color w:val="0081C6"/>
                <w:szCs w:val="18"/>
                <w:lang w:val="en-US"/>
              </w:rPr>
              <w:t>nelson.govt.nz</w:t>
            </w:r>
          </w:p>
        </w:tc>
      </w:tr>
    </w:tbl>
    <w:p w14:paraId="67F8FAD0" w14:textId="072C2C07" w:rsidR="00537FA3" w:rsidRDefault="00537FA3" w:rsidP="00500C50">
      <w:pPr>
        <w:pStyle w:val="AddressBlock"/>
        <w:tabs>
          <w:tab w:val="left" w:pos="142"/>
          <w:tab w:val="left" w:pos="567"/>
        </w:tabs>
        <w:ind w:left="142"/>
        <w:rPr>
          <w:sz w:val="20"/>
          <w:szCs w:val="20"/>
        </w:rPr>
      </w:pPr>
      <w:r w:rsidRPr="001D15CF">
        <w:rPr>
          <w:sz w:val="20"/>
          <w:szCs w:val="20"/>
        </w:rPr>
        <w:t xml:space="preserve">Dear </w:t>
      </w:r>
      <w:r>
        <w:rPr>
          <w:sz w:val="20"/>
          <w:szCs w:val="20"/>
        </w:rPr>
        <w:t>Resident/</w:t>
      </w:r>
      <w:r w:rsidRPr="00E73C97">
        <w:rPr>
          <w:sz w:val="20"/>
          <w:szCs w:val="20"/>
        </w:rPr>
        <w:t>Occupier</w:t>
      </w:r>
    </w:p>
    <w:p w14:paraId="522201E0" w14:textId="77777777" w:rsidR="00500C50" w:rsidRDefault="00500C50" w:rsidP="00537FA3">
      <w:pPr>
        <w:pStyle w:val="Heading1"/>
        <w:ind w:left="142" w:right="-613"/>
        <w:jc w:val="left"/>
      </w:pPr>
    </w:p>
    <w:p w14:paraId="55BAE364" w14:textId="228E3E44" w:rsidR="00537FA3" w:rsidRPr="00D739B0" w:rsidRDefault="00833D54" w:rsidP="00500C50">
      <w:pPr>
        <w:pStyle w:val="Heading1"/>
        <w:ind w:left="142" w:right="-613"/>
        <w:jc w:val="left"/>
      </w:pPr>
      <w:r>
        <w:t xml:space="preserve">Proposed </w:t>
      </w:r>
      <w:r w:rsidR="00653111">
        <w:t xml:space="preserve">Road layout </w:t>
      </w:r>
      <w:r w:rsidR="00AE5632">
        <w:t>CHANGE</w:t>
      </w:r>
      <w:r w:rsidR="00597C20">
        <w:t xml:space="preserve"> </w:t>
      </w:r>
      <w:r w:rsidR="00827DC3">
        <w:t xml:space="preserve">– </w:t>
      </w:r>
      <w:sdt>
        <w:sdtPr>
          <w:id w:val="785160910"/>
          <w:placeholder>
            <w:docPart w:val="DefaultPlaceholder_-1854013440"/>
          </w:placeholder>
        </w:sdtPr>
        <w:sdtEndPr/>
        <w:sdtContent>
          <w:r w:rsidR="006E4DD0">
            <w:t>Atawhai Drive</w:t>
          </w:r>
        </w:sdtContent>
      </w:sdt>
      <w:r w:rsidR="003A03C4">
        <w:t xml:space="preserve"> </w:t>
      </w:r>
    </w:p>
    <w:p w14:paraId="62B28FEF" w14:textId="0B2AB87C" w:rsidR="00560908" w:rsidRDefault="00D83D62" w:rsidP="000E47A1">
      <w:pPr>
        <w:ind w:left="142"/>
      </w:pPr>
      <w:r>
        <w:t xml:space="preserve">Nelson City Council </w:t>
      </w:r>
      <w:r w:rsidR="006A01A8">
        <w:t xml:space="preserve">are proposing to </w:t>
      </w:r>
      <w:r w:rsidR="006E4DD0">
        <w:t xml:space="preserve">relocate </w:t>
      </w:r>
      <w:r w:rsidR="00553343">
        <w:t xml:space="preserve">the existing inbound bus stop on Atawhai Drive, opposite </w:t>
      </w:r>
      <w:proofErr w:type="spellStart"/>
      <w:r w:rsidR="00553343">
        <w:t>Miyazu</w:t>
      </w:r>
      <w:proofErr w:type="spellEnd"/>
      <w:r w:rsidR="00553343">
        <w:t xml:space="preserve"> </w:t>
      </w:r>
      <w:r w:rsidR="00381E94">
        <w:t xml:space="preserve">Japanese </w:t>
      </w:r>
      <w:r w:rsidR="00553343">
        <w:t>Garden</w:t>
      </w:r>
      <w:r w:rsidR="00381E94">
        <w:t xml:space="preserve">. </w:t>
      </w:r>
      <w:r w:rsidR="00C02264">
        <w:t xml:space="preserve">Due to the proximity to existing </w:t>
      </w:r>
      <w:r w:rsidR="001B4AC9">
        <w:t>waste</w:t>
      </w:r>
      <w:r w:rsidR="00C02264">
        <w:t xml:space="preserve">water utility services </w:t>
      </w:r>
      <w:r w:rsidR="00566C7F">
        <w:t xml:space="preserve">the bus stop is proposed to be moved South of </w:t>
      </w:r>
      <w:r w:rsidR="001B4AC9">
        <w:t>the</w:t>
      </w:r>
      <w:r w:rsidR="00566C7F">
        <w:t xml:space="preserve"> current location</w:t>
      </w:r>
      <w:r w:rsidR="009763C4">
        <w:t xml:space="preserve">. </w:t>
      </w:r>
      <w:r w:rsidR="004B4DEE">
        <w:t xml:space="preserve">The change in location provides improved access for contractors and </w:t>
      </w:r>
      <w:r w:rsidR="00B72683">
        <w:t>improved experience for waiting passengers</w:t>
      </w:r>
      <w:r w:rsidR="009A4F8D">
        <w:t>.</w:t>
      </w:r>
    </w:p>
    <w:p w14:paraId="13C741E1" w14:textId="3B6B34E1" w:rsidR="000E47A1" w:rsidRDefault="009E6B42" w:rsidP="000E47A1">
      <w:pPr>
        <w:ind w:left="142"/>
      </w:pPr>
      <w:r>
        <w:t>W</w:t>
      </w:r>
      <w:r w:rsidR="0044090F">
        <w:t>e are seeking feedback from resident</w:t>
      </w:r>
      <w:r w:rsidR="00B5531E">
        <w:t>s</w:t>
      </w:r>
      <w:r w:rsidR="009A4F8D">
        <w:t>,</w:t>
      </w:r>
      <w:r w:rsidR="00085A7A">
        <w:t xml:space="preserve"> occupants</w:t>
      </w:r>
      <w:r w:rsidR="009A4F8D">
        <w:t xml:space="preserve"> and eBus users</w:t>
      </w:r>
      <w:r w:rsidR="00034DFF">
        <w:t>. Details of the proposed changes can be found on the reverse of this letter.</w:t>
      </w:r>
    </w:p>
    <w:p w14:paraId="262626BC" w14:textId="741CB1C9" w:rsidR="00814AD5" w:rsidRDefault="00814AD5" w:rsidP="001F0C51">
      <w:pPr>
        <w:ind w:left="142"/>
      </w:pPr>
      <w:r>
        <w:t xml:space="preserve">Feedback on this proposed change needs to be received no later than </w:t>
      </w:r>
      <w:r w:rsidR="00B5531E" w:rsidRPr="00107BDA">
        <w:rPr>
          <w:b/>
          <w:bCs/>
        </w:rPr>
        <w:t>12</w:t>
      </w:r>
      <w:r w:rsidR="00107BDA" w:rsidRPr="00107BDA">
        <w:rPr>
          <w:b/>
          <w:bCs/>
        </w:rPr>
        <w:t>:00</w:t>
      </w:r>
      <w:r w:rsidR="00B5531E" w:rsidRPr="00107BDA">
        <w:rPr>
          <w:b/>
          <w:bCs/>
        </w:rPr>
        <w:t xml:space="preserve">pm </w:t>
      </w:r>
      <w:r w:rsidR="009A4F8D" w:rsidRPr="00107BDA">
        <w:rPr>
          <w:b/>
          <w:bCs/>
        </w:rPr>
        <w:t>Wednesday 21 October</w:t>
      </w:r>
      <w:r w:rsidR="0025530B" w:rsidRPr="00107BDA">
        <w:rPr>
          <w:b/>
          <w:bCs/>
        </w:rPr>
        <w:t xml:space="preserve"> </w:t>
      </w:r>
      <w:r w:rsidR="00F7594A" w:rsidRPr="00107BDA">
        <w:rPr>
          <w:b/>
          <w:bCs/>
        </w:rPr>
        <w:t>2026</w:t>
      </w:r>
      <w:r w:rsidR="00B5531E">
        <w:t>.</w:t>
      </w:r>
      <w:r>
        <w:t xml:space="preserve"> To provide feedback you can:</w:t>
      </w:r>
    </w:p>
    <w:p w14:paraId="4853B9A4" w14:textId="34C3AFC1" w:rsidR="00384049" w:rsidRDefault="00384049" w:rsidP="00384049">
      <w:pPr>
        <w:pStyle w:val="ListParagraph"/>
        <w:numPr>
          <w:ilvl w:val="0"/>
          <w:numId w:val="28"/>
        </w:numPr>
      </w:pPr>
      <w:r>
        <w:t>Phone NCC Customer Service</w:t>
      </w:r>
      <w:r w:rsidR="00FB04B1">
        <w:t xml:space="preserve"> (03) 546 0200</w:t>
      </w:r>
      <w:r>
        <w:t xml:space="preserve"> </w:t>
      </w:r>
      <w:r w:rsidR="00FB04B1">
        <w:t>–</w:t>
      </w:r>
      <w:r w:rsidR="00CA2A43">
        <w:t xml:space="preserve"> ref</w:t>
      </w:r>
      <w:r w:rsidR="00FB04B1">
        <w:t>:</w:t>
      </w:r>
      <w:r w:rsidR="00EA2965">
        <w:t xml:space="preserve"> </w:t>
      </w:r>
      <w:r w:rsidR="009A4F8D">
        <w:t xml:space="preserve">Atawhai Drive – </w:t>
      </w:r>
      <w:r w:rsidR="00247C6E">
        <w:t xml:space="preserve">Inbound </w:t>
      </w:r>
      <w:r w:rsidR="009A4F8D">
        <w:t>Bus Stop</w:t>
      </w:r>
      <w:r w:rsidR="001F6962">
        <w:t>.</w:t>
      </w:r>
    </w:p>
    <w:p w14:paraId="43E51929" w14:textId="20BD9AE1" w:rsidR="00CA2A43" w:rsidRDefault="00CA2A43" w:rsidP="00384049">
      <w:pPr>
        <w:pStyle w:val="ListParagraph"/>
        <w:numPr>
          <w:ilvl w:val="0"/>
          <w:numId w:val="28"/>
        </w:numPr>
      </w:pPr>
      <w:r>
        <w:t xml:space="preserve">Email </w:t>
      </w:r>
      <w:hyperlink r:id="rId17" w:history="1">
        <w:r w:rsidR="008A32EF" w:rsidRPr="000F5143">
          <w:rPr>
            <w:rStyle w:val="Hyperlink"/>
          </w:rPr>
          <w:t>road.enquiries@ncc.govt.nz</w:t>
        </w:r>
      </w:hyperlink>
      <w:r w:rsidR="008A32EF">
        <w:t xml:space="preserve"> with the subject</w:t>
      </w:r>
      <w:r w:rsidR="00940D32">
        <w:t xml:space="preserve">: </w:t>
      </w:r>
      <w:r w:rsidR="00247C6E">
        <w:t>Atawhai Drive – Inbound Bus Stop.</w:t>
      </w:r>
    </w:p>
    <w:p w14:paraId="3B6BCD43" w14:textId="3BA3C505" w:rsidR="00560908" w:rsidRDefault="00560908" w:rsidP="00560908">
      <w:pPr>
        <w:pStyle w:val="ListParagraph"/>
        <w:numPr>
          <w:ilvl w:val="0"/>
          <w:numId w:val="28"/>
        </w:numPr>
      </w:pPr>
      <w:r>
        <w:t xml:space="preserve">Visit shape.nelson.govt.nz, click on </w:t>
      </w:r>
      <w:r w:rsidR="00247C6E">
        <w:t>‘</w:t>
      </w:r>
      <w:r>
        <w:t xml:space="preserve">Road and Parking </w:t>
      </w:r>
      <w:r w:rsidR="00247C6E">
        <w:t>C</w:t>
      </w:r>
      <w:r>
        <w:t xml:space="preserve">hanges’ and fill in the </w:t>
      </w:r>
      <w:r w:rsidR="00B53432">
        <w:t xml:space="preserve">online </w:t>
      </w:r>
      <w:r>
        <w:t>form.</w:t>
      </w:r>
    </w:p>
    <w:p w14:paraId="4A7D64EF" w14:textId="08950022" w:rsidR="008C105F" w:rsidRDefault="002E2230" w:rsidP="002E2230">
      <w:pPr>
        <w:ind w:left="142"/>
      </w:pPr>
      <w:r>
        <w:t xml:space="preserve">All feedback received will be considered and used to inform a report that is presented to Elected Members at a Regulatory Process Panel Meeting scheduled for </w:t>
      </w:r>
      <w:r w:rsidRPr="006D7EC5">
        <w:rPr>
          <w:b/>
          <w:bCs/>
        </w:rPr>
        <w:t>9.00am Thursday 12 November</w:t>
      </w:r>
      <w:r>
        <w:t xml:space="preserve"> 2026. There is a Public Forum available at this meeting if you wish to speak to your provided feedback. For more information, please visit the “Public Forum – speaking at meetings” page on All feedback received will be considered and used to inform a report that is presented to Elected Members at a Regulatory Process Panel Meeting scheduled for 9.00am Thursday 12 November 2026. There is a Public Forum available at this meeting if you wish to speak to your provided feedback. For more information, please visit the “Public Forum – speaking at meetings” page on </w:t>
      </w:r>
      <w:r w:rsidR="0099446B">
        <w:t>our website</w:t>
      </w:r>
      <w:r w:rsidR="00B6678C">
        <w:t xml:space="preserve"> –</w:t>
      </w:r>
      <w:r w:rsidR="008C105F">
        <w:t xml:space="preserve"> </w:t>
      </w:r>
      <w:hyperlink r:id="rId18" w:history="1">
        <w:r w:rsidR="008C105F" w:rsidRPr="00E85F84">
          <w:rPr>
            <w:rStyle w:val="Hyperlink"/>
          </w:rPr>
          <w:t>www.nelson.govt.nz</w:t>
        </w:r>
      </w:hyperlink>
      <w:r w:rsidR="008C105F">
        <w:t xml:space="preserve"> </w:t>
      </w:r>
    </w:p>
    <w:p w14:paraId="255B91F0" w14:textId="77777777" w:rsidR="008C105F" w:rsidRDefault="004877E8" w:rsidP="002E2230">
      <w:pPr>
        <w:ind w:left="142"/>
      </w:pPr>
      <w:r>
        <w:t>We look forward to hearing from you.</w:t>
      </w:r>
      <w:r w:rsidR="00A52393">
        <w:t xml:space="preserve"> </w:t>
      </w:r>
    </w:p>
    <w:p w14:paraId="4CCE526E" w14:textId="3B82D614" w:rsidR="008C105F" w:rsidRDefault="004877E8" w:rsidP="002E2230">
      <w:pPr>
        <w:ind w:left="142"/>
      </w:pPr>
      <w:r>
        <w:t>Nelson City Council</w:t>
      </w:r>
    </w:p>
    <w:p w14:paraId="7ACA51DD" w14:textId="67E67468" w:rsidR="0024600E" w:rsidRDefault="004877E8" w:rsidP="002E2230">
      <w:pPr>
        <w:ind w:left="142"/>
      </w:pPr>
      <w:r>
        <w:t xml:space="preserve"> </w:t>
      </w:r>
    </w:p>
    <w:p w14:paraId="11EC90FE" w14:textId="77777777" w:rsidR="008C105F" w:rsidRDefault="008C105F" w:rsidP="002E2230">
      <w:pPr>
        <w:ind w:left="142"/>
      </w:pPr>
    </w:p>
    <w:p w14:paraId="2DF5A5CB" w14:textId="77777777" w:rsidR="008C105F" w:rsidRDefault="008C105F" w:rsidP="002E2230">
      <w:pPr>
        <w:ind w:left="142"/>
      </w:pPr>
    </w:p>
    <w:p w14:paraId="726CC2CA" w14:textId="122085B2" w:rsidR="008C105F" w:rsidRDefault="008C105F" w:rsidP="002E2230">
      <w:pPr>
        <w:ind w:left="142"/>
      </w:pPr>
    </w:p>
    <w:p w14:paraId="45F1583D" w14:textId="49CDF3AD" w:rsidR="008C105F" w:rsidRPr="0024600E" w:rsidRDefault="00B919F4" w:rsidP="002E2230">
      <w:pPr>
        <w:ind w:left="142"/>
      </w:pPr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7D0A11CE" wp14:editId="3A7EB227">
                <wp:simplePos x="0" y="0"/>
                <wp:positionH relativeFrom="column">
                  <wp:posOffset>3821430</wp:posOffset>
                </wp:positionH>
                <wp:positionV relativeFrom="paragraph">
                  <wp:posOffset>1420825</wp:posOffset>
                </wp:positionV>
                <wp:extent cx="1880006" cy="1404620"/>
                <wp:effectExtent l="0" t="0" r="0" b="0"/>
                <wp:wrapNone/>
                <wp:docPr id="177230567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0006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229DE3" w14:textId="306C378E" w:rsidR="00B919F4" w:rsidRPr="00B919F4" w:rsidRDefault="00E50B69">
                            <w:pPr>
                              <w:rPr>
                                <w:b/>
                                <w:bCs/>
                                <w:i/>
                                <w:iCs/>
                              </w:rPr>
                            </w:pPr>
                            <w:r>
                              <w:rPr>
                                <w:b/>
                                <w:bCs/>
                                <w:i/>
                                <w:iCs/>
                              </w:rPr>
                              <w:t>Current location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D0A11C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00.9pt;margin-top:111.9pt;width:148.05pt;height:110.6pt;z-index:25166540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" filled="f" stroked="f">
                <v:textbox style="mso-fit-shape-to-text:t">
                  <w:txbxContent>
                    <w:p w14:paraId="09229DE3" w14:textId="306C378E" w:rsidR="00B919F4" w:rsidRPr="00B919F4" w:rsidRDefault="00E50B69">
                      <w:pPr>
                        <w:rPr>
                          <w:b/>
                          <w:bCs/>
                          <w:i/>
                          <w:iCs/>
                        </w:rPr>
                      </w:pPr>
                      <w:r>
                        <w:rPr>
                          <w:b/>
                          <w:bCs/>
                          <w:i/>
                          <w:iCs/>
                        </w:rPr>
                        <w:t>Current location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DD6E8D9" wp14:editId="615D1708">
                <wp:simplePos x="0" y="0"/>
                <wp:positionH relativeFrom="column">
                  <wp:posOffset>3794760</wp:posOffset>
                </wp:positionH>
                <wp:positionV relativeFrom="paragraph">
                  <wp:posOffset>1100887</wp:posOffset>
                </wp:positionV>
                <wp:extent cx="1880006" cy="1404620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0006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984117" w14:textId="071C85D7" w:rsidR="00B919F4" w:rsidRPr="00B919F4" w:rsidRDefault="00B919F4">
                            <w:pPr>
                              <w:rPr>
                                <w:b/>
                                <w:bCs/>
                                <w:i/>
                                <w:iCs/>
                              </w:rPr>
                            </w:pPr>
                            <w:r w:rsidRPr="00B919F4">
                              <w:rPr>
                                <w:b/>
                                <w:bCs/>
                                <w:i/>
                                <w:iCs/>
                              </w:rPr>
                              <w:t>Proposed new location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DD6E8D9" id="_x0000_s1027" type="#_x0000_t202" style="position:absolute;left:0;text-align:left;margin-left:298.8pt;margin-top:86.7pt;width:148.05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" filled="f" stroked="f">
                <v:textbox style="mso-fit-shape-to-text:t">
                  <w:txbxContent>
                    <w:p w14:paraId="04984117" w14:textId="071C85D7" w:rsidR="00B919F4" w:rsidRPr="00B919F4" w:rsidRDefault="00B919F4">
                      <w:pPr>
                        <w:rPr>
                          <w:b/>
                          <w:bCs/>
                          <w:i/>
                          <w:iCs/>
                        </w:rPr>
                      </w:pPr>
                      <w:r w:rsidRPr="00B919F4">
                        <w:rPr>
                          <w:b/>
                          <w:bCs/>
                          <w:i/>
                          <w:iCs/>
                        </w:rPr>
                        <w:t>Proposed new location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0C08E4D" wp14:editId="1F964C61">
                <wp:simplePos x="0" y="0"/>
                <wp:positionH relativeFrom="column">
                  <wp:posOffset>3844975</wp:posOffset>
                </wp:positionH>
                <wp:positionV relativeFrom="paragraph">
                  <wp:posOffset>1458862</wp:posOffset>
                </wp:positionV>
                <wp:extent cx="1748333" cy="204470"/>
                <wp:effectExtent l="0" t="0" r="4445" b="5080"/>
                <wp:wrapNone/>
                <wp:docPr id="1658836848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48333" cy="204470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5F89350" w14:textId="77777777" w:rsidR="00B919F4" w:rsidRPr="00B919F4" w:rsidRDefault="00B919F4" w:rsidP="00B919F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0C08E4D" id="Rectangle 1" o:spid="_x0000_s1028" style="position:absolute;left:0;text-align:left;margin-left:302.75pt;margin-top:114.85pt;width:137.65pt;height:16.1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" fillcolor="#ffc000" stroked="f" strokeweight="2pt">
                <v:textbox>
                  <w:txbxContent>
                    <w:p w14:paraId="15F89350" w14:textId="77777777" w:rsidR="00B919F4" w:rsidRPr="00B919F4" w:rsidRDefault="00B919F4" w:rsidP="00B919F4"/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CB2CBFF" wp14:editId="5FDA622B">
                <wp:simplePos x="0" y="0"/>
                <wp:positionH relativeFrom="column">
                  <wp:posOffset>3846347</wp:posOffset>
                </wp:positionH>
                <wp:positionV relativeFrom="paragraph">
                  <wp:posOffset>1130656</wp:posOffset>
                </wp:positionV>
                <wp:extent cx="1748333" cy="204470"/>
                <wp:effectExtent l="0" t="0" r="4445" b="5080"/>
                <wp:wrapNone/>
                <wp:docPr id="1887029262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48333" cy="20447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B11E7B0" w14:textId="2546B574" w:rsidR="00B919F4" w:rsidRPr="00B919F4" w:rsidRDefault="00B919F4" w:rsidP="00B919F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CB2CBFF" id="_x0000_s1029" style="position:absolute;left:0;text-align:left;margin-left:302.85pt;margin-top:89.05pt;width:137.65pt;height:16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" fillcolor="yellow" stroked="f" strokeweight="2pt">
                <v:textbox>
                  <w:txbxContent>
                    <w:p w14:paraId="0B11E7B0" w14:textId="2546B574" w:rsidR="00B919F4" w:rsidRPr="00B919F4" w:rsidRDefault="00B919F4" w:rsidP="00B919F4"/>
                  </w:txbxContent>
                </v:textbox>
              </v:rect>
            </w:pict>
          </mc:Fallback>
        </mc:AlternateContent>
      </w:r>
      <w:r w:rsidR="008C105F">
        <w:rPr>
          <w:noProof/>
        </w:rPr>
        <w:drawing>
          <wp:anchor distT="0" distB="0" distL="114300" distR="114300" simplePos="0" relativeHeight="251658240" behindDoc="0" locked="0" layoutInCell="1" allowOverlap="1" wp14:anchorId="75466652" wp14:editId="59F61500">
            <wp:simplePos x="0" y="0"/>
            <wp:positionH relativeFrom="column">
              <wp:posOffset>-460998</wp:posOffset>
            </wp:positionH>
            <wp:positionV relativeFrom="paragraph">
              <wp:posOffset>1457873</wp:posOffset>
            </wp:positionV>
            <wp:extent cx="7327420" cy="5960644"/>
            <wp:effectExtent l="0" t="2222" r="4762" b="4763"/>
            <wp:wrapNone/>
            <wp:docPr id="68516019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5160199" name="Picture 685160199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327420" cy="596064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C105F">
        <w:t>Proposed</w:t>
      </w:r>
      <w:r w:rsidR="00A53C13">
        <w:t xml:space="preserve"> Inbound eBus</w:t>
      </w:r>
      <w:r w:rsidR="008C105F">
        <w:t xml:space="preserve"> Bus Stop Relocation on Atawhai Drive</w:t>
      </w:r>
      <w:r w:rsidR="00A53C13">
        <w:t xml:space="preserve"> – yellow </w:t>
      </w:r>
      <w:r w:rsidR="00AE3B11">
        <w:t>shows new proposed location, orange shows existing location.</w:t>
      </w:r>
    </w:p>
    <w:sectPr w:rsidR="008C105F" w:rsidRPr="0024600E" w:rsidSect="00FC17CF">
      <w:headerReference w:type="default" r:id="rId20"/>
      <w:footerReference w:type="default" r:id="rId21"/>
      <w:headerReference w:type="first" r:id="rId22"/>
      <w:footerReference w:type="first" r:id="rId23"/>
      <w:type w:val="continuous"/>
      <w:pgSz w:w="11906" w:h="16838" w:code="9"/>
      <w:pgMar w:top="1134" w:right="991" w:bottom="1701" w:left="993" w:header="454" w:footer="454" w:gutter="0"/>
      <w:paperSrc w:first="26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374F5D" w14:textId="77777777" w:rsidR="00E6396E" w:rsidRDefault="00E6396E" w:rsidP="000B21F3">
      <w:pPr>
        <w:spacing w:after="0" w:line="240" w:lineRule="auto"/>
      </w:pPr>
      <w:r>
        <w:separator/>
      </w:r>
    </w:p>
  </w:endnote>
  <w:endnote w:type="continuationSeparator" w:id="0">
    <w:p w14:paraId="6A2E268A" w14:textId="77777777" w:rsidR="00E6396E" w:rsidRDefault="00E6396E" w:rsidP="000B21F3">
      <w:pPr>
        <w:spacing w:after="0" w:line="240" w:lineRule="auto"/>
      </w:pPr>
      <w:r>
        <w:continuationSeparator/>
      </w:r>
    </w:p>
  </w:endnote>
  <w:endnote w:type="continuationNotice" w:id="1">
    <w:p w14:paraId="3C0CF39C" w14:textId="77777777" w:rsidR="00E6396E" w:rsidRDefault="00E6396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rutiger 55 Roman"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75A182" w14:textId="77777777" w:rsidR="00A64958" w:rsidRDefault="00A6495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3F6B15" w14:textId="3DECB653" w:rsidR="00A9625A" w:rsidRDefault="00892FC5" w:rsidP="00A9625A">
    <w:pPr>
      <w:pStyle w:val="Footer"/>
      <w:tabs>
        <w:tab w:val="clear" w:pos="9026"/>
        <w:tab w:val="right" w:pos="9354"/>
      </w:tabs>
    </w:pPr>
    <w:r>
      <w:rPr>
        <w:noProof/>
        <w:lang w:eastAsia="en-NZ"/>
      </w:rPr>
      <w:drawing>
        <wp:anchor distT="0" distB="0" distL="114300" distR="114300" simplePos="0" relativeHeight="251658241" behindDoc="1" locked="0" layoutInCell="1" allowOverlap="1" wp14:anchorId="5A7D4BA4" wp14:editId="13CBBEC7">
          <wp:simplePos x="0" y="0"/>
          <wp:positionH relativeFrom="page">
            <wp:posOffset>0</wp:posOffset>
          </wp:positionH>
          <wp:positionV relativeFrom="paragraph">
            <wp:posOffset>179070</wp:posOffset>
          </wp:positionV>
          <wp:extent cx="7552055" cy="895350"/>
          <wp:effectExtent l="0" t="0" r="0" b="0"/>
          <wp:wrapNone/>
          <wp:docPr id="38" name="Picture 3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oote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2055" cy="895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A9625A">
      <w:tab/>
    </w:r>
    <w:r w:rsidR="00A9625A"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96620299"/>
      <w:docPartObj>
        <w:docPartGallery w:val="Page Numbers (Bottom of Page)"/>
        <w:docPartUnique/>
      </w:docPartObj>
    </w:sdtPr>
    <w:sdtEndPr/>
    <w:sdtContent>
      <w:sdt>
        <w:sdtPr>
          <w:id w:val="-1574662648"/>
          <w:docPartObj>
            <w:docPartGallery w:val="Page Numbers (Top of Page)"/>
            <w:docPartUnique/>
          </w:docPartObj>
        </w:sdtPr>
        <w:sdtEndPr/>
        <w:sdtContent>
          <w:p w14:paraId="2A6021D8" w14:textId="77777777" w:rsidR="000F4F20" w:rsidRDefault="000F4F20" w:rsidP="00A9625A">
            <w:pPr>
              <w:pStyle w:val="Footer"/>
              <w:jc w:val="right"/>
            </w:pPr>
            <w:r w:rsidRPr="00A9625A">
              <w:rPr>
                <w:sz w:val="16"/>
                <w:szCs w:val="16"/>
              </w:rPr>
              <w:t xml:space="preserve">Page </w:t>
            </w:r>
            <w:r w:rsidRPr="00A9625A">
              <w:rPr>
                <w:bCs/>
                <w:sz w:val="16"/>
                <w:szCs w:val="16"/>
              </w:rPr>
              <w:fldChar w:fldCharType="begin"/>
            </w:r>
            <w:r w:rsidRPr="00A9625A">
              <w:rPr>
                <w:bCs/>
                <w:sz w:val="16"/>
                <w:szCs w:val="16"/>
              </w:rPr>
              <w:instrText xml:space="preserve"> PAGE </w:instrText>
            </w:r>
            <w:r w:rsidRPr="00A9625A">
              <w:rPr>
                <w:bCs/>
                <w:sz w:val="16"/>
                <w:szCs w:val="16"/>
              </w:rPr>
              <w:fldChar w:fldCharType="separate"/>
            </w:r>
            <w:r w:rsidR="002479F2">
              <w:rPr>
                <w:bCs/>
                <w:noProof/>
                <w:sz w:val="16"/>
                <w:szCs w:val="16"/>
              </w:rPr>
              <w:t>2</w:t>
            </w:r>
            <w:r w:rsidRPr="00A9625A">
              <w:rPr>
                <w:bCs/>
                <w:sz w:val="16"/>
                <w:szCs w:val="16"/>
              </w:rPr>
              <w:fldChar w:fldCharType="end"/>
            </w:r>
            <w:r w:rsidRPr="00A9625A">
              <w:rPr>
                <w:sz w:val="16"/>
                <w:szCs w:val="16"/>
              </w:rPr>
              <w:t xml:space="preserve"> of </w:t>
            </w:r>
            <w:r w:rsidRPr="00A9625A">
              <w:rPr>
                <w:bCs/>
                <w:sz w:val="16"/>
                <w:szCs w:val="16"/>
              </w:rPr>
              <w:fldChar w:fldCharType="begin"/>
            </w:r>
            <w:r w:rsidRPr="00A9625A">
              <w:rPr>
                <w:bCs/>
                <w:sz w:val="16"/>
                <w:szCs w:val="16"/>
              </w:rPr>
              <w:instrText xml:space="preserve"> NUMPAGES  </w:instrText>
            </w:r>
            <w:r w:rsidRPr="00A9625A">
              <w:rPr>
                <w:bCs/>
                <w:sz w:val="16"/>
                <w:szCs w:val="16"/>
              </w:rPr>
              <w:fldChar w:fldCharType="separate"/>
            </w:r>
            <w:r w:rsidR="002479F2">
              <w:rPr>
                <w:bCs/>
                <w:noProof/>
                <w:sz w:val="16"/>
                <w:szCs w:val="16"/>
              </w:rPr>
              <w:t>2</w:t>
            </w:r>
            <w:r w:rsidRPr="00A9625A">
              <w:rPr>
                <w:bCs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709192" w14:textId="77777777" w:rsidR="000F4F20" w:rsidRPr="000F4F20" w:rsidRDefault="000F4F20" w:rsidP="000F4F20">
    <w:pPr>
      <w:pStyle w:val="Footer"/>
      <w:jc w:val="right"/>
    </w:pPr>
    <w:r w:rsidRPr="00A9625A">
      <w:rPr>
        <w:sz w:val="16"/>
        <w:szCs w:val="16"/>
      </w:rPr>
      <w:t xml:space="preserve">Page </w:t>
    </w:r>
    <w:r w:rsidRPr="00A9625A">
      <w:rPr>
        <w:bCs/>
        <w:sz w:val="16"/>
        <w:szCs w:val="16"/>
      </w:rPr>
      <w:fldChar w:fldCharType="begin"/>
    </w:r>
    <w:r w:rsidRPr="00A9625A">
      <w:rPr>
        <w:bCs/>
        <w:sz w:val="16"/>
        <w:szCs w:val="16"/>
      </w:rPr>
      <w:instrText xml:space="preserve"> PAGE </w:instrText>
    </w:r>
    <w:r w:rsidRPr="00A9625A">
      <w:rPr>
        <w:bCs/>
        <w:sz w:val="16"/>
        <w:szCs w:val="16"/>
      </w:rPr>
      <w:fldChar w:fldCharType="separate"/>
    </w:r>
    <w:r w:rsidR="001B0FBF">
      <w:rPr>
        <w:bCs/>
        <w:noProof/>
        <w:sz w:val="16"/>
        <w:szCs w:val="16"/>
      </w:rPr>
      <w:t>4</w:t>
    </w:r>
    <w:r w:rsidRPr="00A9625A">
      <w:rPr>
        <w:bCs/>
        <w:sz w:val="16"/>
        <w:szCs w:val="16"/>
      </w:rPr>
      <w:fldChar w:fldCharType="end"/>
    </w:r>
    <w:r w:rsidRPr="00A9625A">
      <w:rPr>
        <w:sz w:val="16"/>
        <w:szCs w:val="16"/>
      </w:rPr>
      <w:t xml:space="preserve"> of </w:t>
    </w:r>
    <w:r w:rsidRPr="00A9625A">
      <w:rPr>
        <w:bCs/>
        <w:sz w:val="16"/>
        <w:szCs w:val="16"/>
      </w:rPr>
      <w:fldChar w:fldCharType="begin"/>
    </w:r>
    <w:r w:rsidRPr="00A9625A">
      <w:rPr>
        <w:bCs/>
        <w:sz w:val="16"/>
        <w:szCs w:val="16"/>
      </w:rPr>
      <w:instrText xml:space="preserve"> NUMPAGES  </w:instrText>
    </w:r>
    <w:r w:rsidRPr="00A9625A">
      <w:rPr>
        <w:bCs/>
        <w:sz w:val="16"/>
        <w:szCs w:val="16"/>
      </w:rPr>
      <w:fldChar w:fldCharType="separate"/>
    </w:r>
    <w:r w:rsidR="00537FA3">
      <w:rPr>
        <w:bCs/>
        <w:noProof/>
        <w:sz w:val="16"/>
        <w:szCs w:val="16"/>
      </w:rPr>
      <w:t>2</w:t>
    </w:r>
    <w:r w:rsidRPr="00A9625A">
      <w:rPr>
        <w:bCs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E8585F" w14:textId="77777777" w:rsidR="00E6396E" w:rsidRDefault="00E6396E" w:rsidP="000B21F3">
      <w:pPr>
        <w:spacing w:after="0" w:line="240" w:lineRule="auto"/>
      </w:pPr>
      <w:r>
        <w:separator/>
      </w:r>
    </w:p>
  </w:footnote>
  <w:footnote w:type="continuationSeparator" w:id="0">
    <w:p w14:paraId="44E752D6" w14:textId="77777777" w:rsidR="00E6396E" w:rsidRDefault="00E6396E" w:rsidP="000B21F3">
      <w:pPr>
        <w:spacing w:after="0" w:line="240" w:lineRule="auto"/>
      </w:pPr>
      <w:r>
        <w:continuationSeparator/>
      </w:r>
    </w:p>
  </w:footnote>
  <w:footnote w:type="continuationNotice" w:id="1">
    <w:p w14:paraId="339CD105" w14:textId="77777777" w:rsidR="00E6396E" w:rsidRDefault="00E6396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8D7C13" w14:textId="77777777" w:rsidR="00A64958" w:rsidRDefault="00A6495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CA09F7" w14:textId="77777777" w:rsidR="00A9625A" w:rsidRDefault="00A9625A">
    <w:pPr>
      <w:pStyle w:val="Header"/>
    </w:pPr>
    <w:r>
      <w:rPr>
        <w:noProof/>
        <w:lang w:eastAsia="en-NZ"/>
      </w:rPr>
      <w:drawing>
        <wp:anchor distT="0" distB="0" distL="114300" distR="114300" simplePos="0" relativeHeight="251658240" behindDoc="1" locked="0" layoutInCell="1" allowOverlap="1" wp14:anchorId="1B13E363" wp14:editId="65070CA7">
          <wp:simplePos x="0" y="0"/>
          <wp:positionH relativeFrom="page">
            <wp:posOffset>-4445</wp:posOffset>
          </wp:positionH>
          <wp:positionV relativeFrom="paragraph">
            <wp:posOffset>399415</wp:posOffset>
          </wp:positionV>
          <wp:extent cx="7559040" cy="719328"/>
          <wp:effectExtent l="0" t="0" r="3810" b="5080"/>
          <wp:wrapNone/>
          <wp:docPr id="37" name="Picture 3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Heade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040" cy="71932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A86D2B" w14:textId="77777777" w:rsidR="000F4F20" w:rsidRDefault="000F4F20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FAB165" w14:textId="77777777" w:rsidR="000F4F20" w:rsidRDefault="000F4F2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D02DC6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E388DE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6E6B90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984DD8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8EC837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9BE7F9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F3CAD3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6688FD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D4071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052B46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6E48A2"/>
    <w:multiLevelType w:val="hybridMultilevel"/>
    <w:tmpl w:val="40E606B6"/>
    <w:lvl w:ilvl="0" w:tplc="D7E4FDD6">
      <w:start w:val="1"/>
      <w:numFmt w:val="decimal"/>
      <w:pStyle w:val="List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9AA672E"/>
    <w:multiLevelType w:val="hybridMultilevel"/>
    <w:tmpl w:val="B630077A"/>
    <w:lvl w:ilvl="0" w:tplc="3B1CF358">
      <w:start w:val="1"/>
      <w:numFmt w:val="decimal"/>
      <w:lvlText w:val="%1.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2574" w:hanging="360"/>
      </w:pPr>
    </w:lvl>
    <w:lvl w:ilvl="2" w:tplc="1409001B" w:tentative="1">
      <w:start w:val="1"/>
      <w:numFmt w:val="lowerRoman"/>
      <w:lvlText w:val="%3."/>
      <w:lvlJc w:val="right"/>
      <w:pPr>
        <w:ind w:left="3294" w:hanging="180"/>
      </w:pPr>
    </w:lvl>
    <w:lvl w:ilvl="3" w:tplc="1409000F" w:tentative="1">
      <w:start w:val="1"/>
      <w:numFmt w:val="decimal"/>
      <w:lvlText w:val="%4."/>
      <w:lvlJc w:val="left"/>
      <w:pPr>
        <w:ind w:left="4014" w:hanging="360"/>
      </w:pPr>
    </w:lvl>
    <w:lvl w:ilvl="4" w:tplc="14090019" w:tentative="1">
      <w:start w:val="1"/>
      <w:numFmt w:val="lowerLetter"/>
      <w:lvlText w:val="%5."/>
      <w:lvlJc w:val="left"/>
      <w:pPr>
        <w:ind w:left="4734" w:hanging="360"/>
      </w:pPr>
    </w:lvl>
    <w:lvl w:ilvl="5" w:tplc="1409001B" w:tentative="1">
      <w:start w:val="1"/>
      <w:numFmt w:val="lowerRoman"/>
      <w:lvlText w:val="%6."/>
      <w:lvlJc w:val="right"/>
      <w:pPr>
        <w:ind w:left="5454" w:hanging="180"/>
      </w:pPr>
    </w:lvl>
    <w:lvl w:ilvl="6" w:tplc="1409000F" w:tentative="1">
      <w:start w:val="1"/>
      <w:numFmt w:val="decimal"/>
      <w:lvlText w:val="%7."/>
      <w:lvlJc w:val="left"/>
      <w:pPr>
        <w:ind w:left="6174" w:hanging="360"/>
      </w:pPr>
    </w:lvl>
    <w:lvl w:ilvl="7" w:tplc="14090019" w:tentative="1">
      <w:start w:val="1"/>
      <w:numFmt w:val="lowerLetter"/>
      <w:lvlText w:val="%8."/>
      <w:lvlJc w:val="left"/>
      <w:pPr>
        <w:ind w:left="6894" w:hanging="360"/>
      </w:pPr>
    </w:lvl>
    <w:lvl w:ilvl="8" w:tplc="14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2" w15:restartNumberingAfterBreak="0">
    <w:nsid w:val="119248AE"/>
    <w:multiLevelType w:val="hybridMultilevel"/>
    <w:tmpl w:val="82A6B216"/>
    <w:lvl w:ilvl="0" w:tplc="6256D1E2">
      <w:start w:val="1"/>
      <w:numFmt w:val="lowerLetter"/>
      <w:lvlText w:val="%1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211787"/>
    <w:multiLevelType w:val="hybridMultilevel"/>
    <w:tmpl w:val="C5221CDA"/>
    <w:lvl w:ilvl="0" w:tplc="2C2E5F60">
      <w:start w:val="1"/>
      <w:numFmt w:val="lowerRoman"/>
      <w:lvlText w:val="%1."/>
      <w:lvlJc w:val="left"/>
      <w:pPr>
        <w:tabs>
          <w:tab w:val="num" w:pos="1985"/>
        </w:tabs>
        <w:ind w:left="1985" w:hanging="851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95F17C7"/>
    <w:multiLevelType w:val="hybridMultilevel"/>
    <w:tmpl w:val="A904AF92"/>
    <w:lvl w:ilvl="0" w:tplc="1994C26A">
      <w:start w:val="1"/>
      <w:numFmt w:val="lowerLetter"/>
      <w:pStyle w:val="ListNumber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AAD0655"/>
    <w:multiLevelType w:val="hybridMultilevel"/>
    <w:tmpl w:val="469C5D6A"/>
    <w:lvl w:ilvl="0" w:tplc="29448DA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8185E3A"/>
    <w:multiLevelType w:val="hybridMultilevel"/>
    <w:tmpl w:val="2774FB64"/>
    <w:lvl w:ilvl="0" w:tplc="AD30AE42">
      <w:start w:val="1"/>
      <w:numFmt w:val="lowerLetter"/>
      <w:lvlText w:val="%1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18733D2"/>
    <w:multiLevelType w:val="hybridMultilevel"/>
    <w:tmpl w:val="AE4E60A4"/>
    <w:lvl w:ilvl="0" w:tplc="DA42B22C">
      <w:start w:val="1"/>
      <w:numFmt w:val="bullet"/>
      <w:lvlText w:val="o"/>
      <w:lvlJc w:val="left"/>
      <w:pPr>
        <w:tabs>
          <w:tab w:val="num" w:pos="2268"/>
        </w:tabs>
        <w:ind w:left="2268" w:hanging="567"/>
      </w:pPr>
      <w:rPr>
        <w:rFonts w:ascii="Courier New" w:hAnsi="Courier New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151FE2"/>
    <w:multiLevelType w:val="hybridMultilevel"/>
    <w:tmpl w:val="9DD4395A"/>
    <w:lvl w:ilvl="0" w:tplc="C3C4E7F4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157D1A"/>
    <w:multiLevelType w:val="multilevel"/>
    <w:tmpl w:val="62F4C300"/>
    <w:lvl w:ilvl="0">
      <w:start w:val="1"/>
      <w:numFmt w:val="decimal"/>
      <w:pStyle w:val="Heading3"/>
      <w:lvlText w:val="%1."/>
      <w:lvlJc w:val="left"/>
      <w:pPr>
        <w:tabs>
          <w:tab w:val="num" w:pos="1134"/>
        </w:tabs>
        <w:ind w:left="1134" w:hanging="1134"/>
      </w:pPr>
      <w:rPr>
        <w:rFonts w:ascii="Verdana" w:hAnsi="Verdana" w:hint="default"/>
        <w:b/>
        <w:i w:val="0"/>
        <w:caps w:val="0"/>
        <w:strike w:val="0"/>
        <w:dstrike w:val="0"/>
        <w:vanish w:val="0"/>
        <w:color w:val="000000"/>
        <w:kern w:val="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Heading4"/>
      <w:lvlText w:val="%1.%2"/>
      <w:lvlJc w:val="left"/>
      <w:pPr>
        <w:tabs>
          <w:tab w:val="num" w:pos="1134"/>
        </w:tabs>
        <w:ind w:left="1134" w:hanging="1134"/>
      </w:pPr>
      <w:rPr>
        <w:rFonts w:ascii="Verdana" w:hAnsi="Verdana" w:hint="default"/>
        <w:b w:val="0"/>
        <w:i w:val="0"/>
        <w:caps w:val="0"/>
        <w:strike w:val="0"/>
        <w:dstrike w:val="0"/>
        <w:vanish w:val="0"/>
        <w:color w:val="000000"/>
        <w:kern w:val="0"/>
        <w:sz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Heading5"/>
      <w:lvlText w:val="%1.%2.%3"/>
      <w:lvlJc w:val="left"/>
      <w:pPr>
        <w:ind w:left="1134" w:hanging="1134"/>
      </w:pPr>
      <w:rPr>
        <w:rFonts w:ascii="Verdana" w:hAnsi="Verdana" w:hint="default"/>
        <w:b w:val="0"/>
        <w:i w:val="0"/>
        <w:caps w:val="0"/>
        <w:strike w:val="0"/>
        <w:dstrike w:val="0"/>
        <w:vanish w:val="0"/>
        <w:color w:val="000000"/>
        <w:kern w:val="0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Heading6"/>
      <w:lvlText w:val="%1.%2.%3.%4"/>
      <w:lvlJc w:val="left"/>
      <w:pPr>
        <w:ind w:left="1134" w:hanging="1134"/>
      </w:pPr>
      <w:rPr>
        <w:rFonts w:ascii="Verdana" w:hAnsi="Verdana" w:hint="default"/>
        <w:b w:val="0"/>
        <w:i w:val="0"/>
        <w:caps w:val="0"/>
        <w:strike w:val="0"/>
        <w:dstrike w:val="0"/>
        <w:vanish w:val="0"/>
        <w:color w:val="000000"/>
        <w:kern w:val="0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none"/>
      <w:lvlText w:val=""/>
      <w:lvlJc w:val="left"/>
      <w:pPr>
        <w:ind w:left="1134" w:hanging="1134"/>
      </w:pPr>
      <w:rPr>
        <w:rFonts w:hint="default"/>
      </w:rPr>
    </w:lvl>
    <w:lvl w:ilvl="5">
      <w:start w:val="1"/>
      <w:numFmt w:val="none"/>
      <w:lvlText w:val=""/>
      <w:lvlJc w:val="left"/>
      <w:pPr>
        <w:ind w:left="1134" w:hanging="1134"/>
      </w:pPr>
      <w:rPr>
        <w:rFonts w:hint="default"/>
      </w:rPr>
    </w:lvl>
    <w:lvl w:ilvl="6">
      <w:start w:val="1"/>
      <w:numFmt w:val="none"/>
      <w:lvlText w:val=""/>
      <w:lvlJc w:val="left"/>
      <w:pPr>
        <w:ind w:left="1134" w:hanging="1134"/>
      </w:pPr>
      <w:rPr>
        <w:rFonts w:hint="default"/>
      </w:rPr>
    </w:lvl>
    <w:lvl w:ilvl="7">
      <w:start w:val="1"/>
      <w:numFmt w:val="none"/>
      <w:lvlText w:val=""/>
      <w:lvlJc w:val="left"/>
      <w:pPr>
        <w:ind w:left="1134" w:hanging="1134"/>
      </w:pPr>
      <w:rPr>
        <w:rFonts w:hint="default"/>
      </w:rPr>
    </w:lvl>
    <w:lvl w:ilvl="8">
      <w:start w:val="1"/>
      <w:numFmt w:val="none"/>
      <w:lvlText w:val=""/>
      <w:lvlJc w:val="left"/>
      <w:pPr>
        <w:ind w:left="1134" w:hanging="1134"/>
      </w:pPr>
      <w:rPr>
        <w:rFonts w:hint="default"/>
      </w:rPr>
    </w:lvl>
  </w:abstractNum>
  <w:abstractNum w:abstractNumId="20" w15:restartNumberingAfterBreak="0">
    <w:nsid w:val="519A4601"/>
    <w:multiLevelType w:val="hybridMultilevel"/>
    <w:tmpl w:val="7AE65B72"/>
    <w:lvl w:ilvl="0" w:tplc="9606E1A2">
      <w:start w:val="1"/>
      <w:numFmt w:val="lowerRoman"/>
      <w:lvlText w:val="%1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8B01DC3"/>
    <w:multiLevelType w:val="hybridMultilevel"/>
    <w:tmpl w:val="8DD4977E"/>
    <w:lvl w:ilvl="0" w:tplc="5A56F1B2">
      <w:start w:val="1"/>
      <w:numFmt w:val="bullet"/>
      <w:lvlText w:val="o"/>
      <w:lvlJc w:val="left"/>
      <w:pPr>
        <w:tabs>
          <w:tab w:val="num" w:pos="1134"/>
        </w:tabs>
        <w:ind w:left="1134" w:hanging="567"/>
      </w:pPr>
      <w:rPr>
        <w:rFonts w:ascii="Courier New" w:hAnsi="Courier New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014C2B"/>
    <w:multiLevelType w:val="hybridMultilevel"/>
    <w:tmpl w:val="C6900680"/>
    <w:lvl w:ilvl="0" w:tplc="CD082CD2">
      <w:start w:val="1"/>
      <w:numFmt w:val="decimal"/>
      <w:lvlText w:val="%1.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3141" w:hanging="360"/>
      </w:pPr>
    </w:lvl>
    <w:lvl w:ilvl="2" w:tplc="1409001B" w:tentative="1">
      <w:start w:val="1"/>
      <w:numFmt w:val="lowerRoman"/>
      <w:lvlText w:val="%3."/>
      <w:lvlJc w:val="right"/>
      <w:pPr>
        <w:ind w:left="3861" w:hanging="180"/>
      </w:pPr>
    </w:lvl>
    <w:lvl w:ilvl="3" w:tplc="1409000F" w:tentative="1">
      <w:start w:val="1"/>
      <w:numFmt w:val="decimal"/>
      <w:lvlText w:val="%4."/>
      <w:lvlJc w:val="left"/>
      <w:pPr>
        <w:ind w:left="4581" w:hanging="360"/>
      </w:pPr>
    </w:lvl>
    <w:lvl w:ilvl="4" w:tplc="14090019" w:tentative="1">
      <w:start w:val="1"/>
      <w:numFmt w:val="lowerLetter"/>
      <w:lvlText w:val="%5."/>
      <w:lvlJc w:val="left"/>
      <w:pPr>
        <w:ind w:left="5301" w:hanging="360"/>
      </w:pPr>
    </w:lvl>
    <w:lvl w:ilvl="5" w:tplc="1409001B" w:tentative="1">
      <w:start w:val="1"/>
      <w:numFmt w:val="lowerRoman"/>
      <w:lvlText w:val="%6."/>
      <w:lvlJc w:val="right"/>
      <w:pPr>
        <w:ind w:left="6021" w:hanging="180"/>
      </w:pPr>
    </w:lvl>
    <w:lvl w:ilvl="6" w:tplc="1409000F" w:tentative="1">
      <w:start w:val="1"/>
      <w:numFmt w:val="decimal"/>
      <w:lvlText w:val="%7."/>
      <w:lvlJc w:val="left"/>
      <w:pPr>
        <w:ind w:left="6741" w:hanging="360"/>
      </w:pPr>
    </w:lvl>
    <w:lvl w:ilvl="7" w:tplc="14090019" w:tentative="1">
      <w:start w:val="1"/>
      <w:numFmt w:val="lowerLetter"/>
      <w:lvlText w:val="%8."/>
      <w:lvlJc w:val="left"/>
      <w:pPr>
        <w:ind w:left="7461" w:hanging="360"/>
      </w:pPr>
    </w:lvl>
    <w:lvl w:ilvl="8" w:tplc="1409001B" w:tentative="1">
      <w:start w:val="1"/>
      <w:numFmt w:val="lowerRoman"/>
      <w:lvlText w:val="%9."/>
      <w:lvlJc w:val="right"/>
      <w:pPr>
        <w:ind w:left="8181" w:hanging="180"/>
      </w:pPr>
    </w:lvl>
  </w:abstractNum>
  <w:abstractNum w:abstractNumId="23" w15:restartNumberingAfterBreak="0">
    <w:nsid w:val="5D5F41A9"/>
    <w:multiLevelType w:val="hybridMultilevel"/>
    <w:tmpl w:val="81401974"/>
    <w:lvl w:ilvl="0" w:tplc="DD742890">
      <w:start w:val="25"/>
      <w:numFmt w:val="bullet"/>
      <w:lvlText w:val="-"/>
      <w:lvlJc w:val="left"/>
      <w:pPr>
        <w:ind w:left="502" w:hanging="360"/>
      </w:pPr>
      <w:rPr>
        <w:rFonts w:ascii="Verdana" w:eastAsiaTheme="minorHAnsi" w:hAnsi="Verdana" w:cstheme="minorBidi" w:hint="default"/>
      </w:rPr>
    </w:lvl>
    <w:lvl w:ilvl="1" w:tplc="14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4" w15:restartNumberingAfterBreak="0">
    <w:nsid w:val="5E693282"/>
    <w:multiLevelType w:val="hybridMultilevel"/>
    <w:tmpl w:val="3F1C65A2"/>
    <w:lvl w:ilvl="0" w:tplc="61B024CE">
      <w:start w:val="1"/>
      <w:numFmt w:val="lowerLetter"/>
      <w:lvlText w:val="%1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3F277A4"/>
    <w:multiLevelType w:val="hybridMultilevel"/>
    <w:tmpl w:val="4BBCFA0A"/>
    <w:lvl w:ilvl="0" w:tplc="EB303848">
      <w:start w:val="1"/>
      <w:numFmt w:val="lowerRoman"/>
      <w:lvlText w:val="%1."/>
      <w:lvlJc w:val="left"/>
      <w:pPr>
        <w:tabs>
          <w:tab w:val="num" w:pos="2552"/>
        </w:tabs>
        <w:ind w:left="2552" w:hanging="851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2574" w:hanging="360"/>
      </w:pPr>
    </w:lvl>
    <w:lvl w:ilvl="2" w:tplc="1409001B" w:tentative="1">
      <w:start w:val="1"/>
      <w:numFmt w:val="lowerRoman"/>
      <w:lvlText w:val="%3."/>
      <w:lvlJc w:val="right"/>
      <w:pPr>
        <w:ind w:left="3294" w:hanging="180"/>
      </w:pPr>
    </w:lvl>
    <w:lvl w:ilvl="3" w:tplc="1409000F" w:tentative="1">
      <w:start w:val="1"/>
      <w:numFmt w:val="decimal"/>
      <w:lvlText w:val="%4."/>
      <w:lvlJc w:val="left"/>
      <w:pPr>
        <w:ind w:left="4014" w:hanging="360"/>
      </w:pPr>
    </w:lvl>
    <w:lvl w:ilvl="4" w:tplc="14090019" w:tentative="1">
      <w:start w:val="1"/>
      <w:numFmt w:val="lowerLetter"/>
      <w:lvlText w:val="%5."/>
      <w:lvlJc w:val="left"/>
      <w:pPr>
        <w:ind w:left="4734" w:hanging="360"/>
      </w:pPr>
    </w:lvl>
    <w:lvl w:ilvl="5" w:tplc="1409001B" w:tentative="1">
      <w:start w:val="1"/>
      <w:numFmt w:val="lowerRoman"/>
      <w:lvlText w:val="%6."/>
      <w:lvlJc w:val="right"/>
      <w:pPr>
        <w:ind w:left="5454" w:hanging="180"/>
      </w:pPr>
    </w:lvl>
    <w:lvl w:ilvl="6" w:tplc="1409000F" w:tentative="1">
      <w:start w:val="1"/>
      <w:numFmt w:val="decimal"/>
      <w:lvlText w:val="%7."/>
      <w:lvlJc w:val="left"/>
      <w:pPr>
        <w:ind w:left="6174" w:hanging="360"/>
      </w:pPr>
    </w:lvl>
    <w:lvl w:ilvl="7" w:tplc="14090019" w:tentative="1">
      <w:start w:val="1"/>
      <w:numFmt w:val="lowerLetter"/>
      <w:lvlText w:val="%8."/>
      <w:lvlJc w:val="left"/>
      <w:pPr>
        <w:ind w:left="6894" w:hanging="360"/>
      </w:pPr>
    </w:lvl>
    <w:lvl w:ilvl="8" w:tplc="14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6" w15:restartNumberingAfterBreak="0">
    <w:nsid w:val="76573204"/>
    <w:multiLevelType w:val="hybridMultilevel"/>
    <w:tmpl w:val="25487F22"/>
    <w:lvl w:ilvl="0" w:tplc="AD8C74D8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471080">
    <w:abstractNumId w:val="19"/>
  </w:num>
  <w:num w:numId="2" w16cid:durableId="1654480050">
    <w:abstractNumId w:val="11"/>
  </w:num>
  <w:num w:numId="3" w16cid:durableId="1912538606">
    <w:abstractNumId w:val="9"/>
  </w:num>
  <w:num w:numId="4" w16cid:durableId="1405419829">
    <w:abstractNumId w:val="7"/>
  </w:num>
  <w:num w:numId="5" w16cid:durableId="573009673">
    <w:abstractNumId w:val="6"/>
  </w:num>
  <w:num w:numId="6" w16cid:durableId="209729297">
    <w:abstractNumId w:val="5"/>
  </w:num>
  <w:num w:numId="7" w16cid:durableId="1620647109">
    <w:abstractNumId w:val="4"/>
  </w:num>
  <w:num w:numId="8" w16cid:durableId="1419255835">
    <w:abstractNumId w:val="8"/>
  </w:num>
  <w:num w:numId="9" w16cid:durableId="571088744">
    <w:abstractNumId w:val="3"/>
  </w:num>
  <w:num w:numId="10" w16cid:durableId="940643359">
    <w:abstractNumId w:val="2"/>
  </w:num>
  <w:num w:numId="11" w16cid:durableId="1858543715">
    <w:abstractNumId w:val="1"/>
  </w:num>
  <w:num w:numId="12" w16cid:durableId="945500880">
    <w:abstractNumId w:val="0"/>
  </w:num>
  <w:num w:numId="13" w16cid:durableId="1177304578">
    <w:abstractNumId w:val="26"/>
  </w:num>
  <w:num w:numId="14" w16cid:durableId="145707235">
    <w:abstractNumId w:val="13"/>
  </w:num>
  <w:num w:numId="15" w16cid:durableId="819615644">
    <w:abstractNumId w:val="22"/>
  </w:num>
  <w:num w:numId="16" w16cid:durableId="750002997">
    <w:abstractNumId w:val="17"/>
  </w:num>
  <w:num w:numId="17" w16cid:durableId="929044286">
    <w:abstractNumId w:val="12"/>
  </w:num>
  <w:num w:numId="18" w16cid:durableId="1749426740">
    <w:abstractNumId w:val="16"/>
  </w:num>
  <w:num w:numId="19" w16cid:durableId="1281036049">
    <w:abstractNumId w:val="25"/>
  </w:num>
  <w:num w:numId="20" w16cid:durableId="183828900">
    <w:abstractNumId w:val="15"/>
  </w:num>
  <w:num w:numId="21" w16cid:durableId="1021853946">
    <w:abstractNumId w:val="18"/>
  </w:num>
  <w:num w:numId="22" w16cid:durableId="973557645">
    <w:abstractNumId w:val="21"/>
  </w:num>
  <w:num w:numId="23" w16cid:durableId="428769117">
    <w:abstractNumId w:val="24"/>
  </w:num>
  <w:num w:numId="24" w16cid:durableId="1473524568">
    <w:abstractNumId w:val="20"/>
  </w:num>
  <w:num w:numId="25" w16cid:durableId="1353334977">
    <w:abstractNumId w:val="26"/>
    <w:lvlOverride w:ilvl="0">
      <w:startOverride w:val="1"/>
    </w:lvlOverride>
  </w:num>
  <w:num w:numId="26" w16cid:durableId="369691310">
    <w:abstractNumId w:val="14"/>
  </w:num>
  <w:num w:numId="27" w16cid:durableId="681205921">
    <w:abstractNumId w:val="10"/>
  </w:num>
  <w:num w:numId="28" w16cid:durableId="862746117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attachedTemplate r:id="rId1"/>
  <w:stylePaneFormatFilter w:val="1601" w:allStyles="1" w:customStyles="0" w:latentStyles="0" w:stylesInUse="0" w:headingStyles="0" w:numberingStyles="0" w:tableStyles="0" w:directFormattingOnRuns="0" w:directFormattingOnParagraphs="1" w:directFormattingOnNumbering="1" w:directFormattingOnTables="0" w:clearFormatting="1" w:top3HeadingStyles="0" w:visibleStyles="0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7FA3"/>
    <w:rsid w:val="00001A48"/>
    <w:rsid w:val="00011C3D"/>
    <w:rsid w:val="0001299F"/>
    <w:rsid w:val="00023FB3"/>
    <w:rsid w:val="00026289"/>
    <w:rsid w:val="00027162"/>
    <w:rsid w:val="00034DFF"/>
    <w:rsid w:val="00043A23"/>
    <w:rsid w:val="00047406"/>
    <w:rsid w:val="00050F40"/>
    <w:rsid w:val="00064237"/>
    <w:rsid w:val="000654F5"/>
    <w:rsid w:val="000725B2"/>
    <w:rsid w:val="0008505E"/>
    <w:rsid w:val="00085A7A"/>
    <w:rsid w:val="000867DF"/>
    <w:rsid w:val="00095A42"/>
    <w:rsid w:val="00097BF3"/>
    <w:rsid w:val="00097D37"/>
    <w:rsid w:val="000A0366"/>
    <w:rsid w:val="000A280D"/>
    <w:rsid w:val="000A4791"/>
    <w:rsid w:val="000A5970"/>
    <w:rsid w:val="000A5BC4"/>
    <w:rsid w:val="000B1EBB"/>
    <w:rsid w:val="000B21F3"/>
    <w:rsid w:val="000B298D"/>
    <w:rsid w:val="000B7DB4"/>
    <w:rsid w:val="000C3A47"/>
    <w:rsid w:val="000E47A1"/>
    <w:rsid w:val="000E55B3"/>
    <w:rsid w:val="000E634B"/>
    <w:rsid w:val="000F4F20"/>
    <w:rsid w:val="0010442B"/>
    <w:rsid w:val="00104F25"/>
    <w:rsid w:val="00107BDA"/>
    <w:rsid w:val="001137AC"/>
    <w:rsid w:val="00114ADB"/>
    <w:rsid w:val="0012110C"/>
    <w:rsid w:val="001320C1"/>
    <w:rsid w:val="001342DD"/>
    <w:rsid w:val="001348FD"/>
    <w:rsid w:val="0013563C"/>
    <w:rsid w:val="001420EE"/>
    <w:rsid w:val="001527E9"/>
    <w:rsid w:val="00152D06"/>
    <w:rsid w:val="00166959"/>
    <w:rsid w:val="00167921"/>
    <w:rsid w:val="00167A71"/>
    <w:rsid w:val="001709CC"/>
    <w:rsid w:val="00180658"/>
    <w:rsid w:val="00183974"/>
    <w:rsid w:val="001856BD"/>
    <w:rsid w:val="001940EE"/>
    <w:rsid w:val="001963CB"/>
    <w:rsid w:val="001B0FBF"/>
    <w:rsid w:val="001B45F4"/>
    <w:rsid w:val="001B4AC9"/>
    <w:rsid w:val="001C388C"/>
    <w:rsid w:val="001D0A16"/>
    <w:rsid w:val="001D1FA2"/>
    <w:rsid w:val="001D46EF"/>
    <w:rsid w:val="001D5835"/>
    <w:rsid w:val="001D6234"/>
    <w:rsid w:val="001D6B52"/>
    <w:rsid w:val="001D6FA2"/>
    <w:rsid w:val="001E5B5D"/>
    <w:rsid w:val="001E608C"/>
    <w:rsid w:val="001E66C1"/>
    <w:rsid w:val="001F0C51"/>
    <w:rsid w:val="001F30AE"/>
    <w:rsid w:val="001F6962"/>
    <w:rsid w:val="002051B2"/>
    <w:rsid w:val="00211D8C"/>
    <w:rsid w:val="00212423"/>
    <w:rsid w:val="00222DF8"/>
    <w:rsid w:val="00226630"/>
    <w:rsid w:val="0023200A"/>
    <w:rsid w:val="00232B72"/>
    <w:rsid w:val="00233E2C"/>
    <w:rsid w:val="0024600E"/>
    <w:rsid w:val="002479F2"/>
    <w:rsid w:val="00247C6E"/>
    <w:rsid w:val="0025530B"/>
    <w:rsid w:val="00260310"/>
    <w:rsid w:val="00261A5B"/>
    <w:rsid w:val="002659C3"/>
    <w:rsid w:val="00272125"/>
    <w:rsid w:val="00274288"/>
    <w:rsid w:val="0027467D"/>
    <w:rsid w:val="002761D3"/>
    <w:rsid w:val="002847DE"/>
    <w:rsid w:val="0029563F"/>
    <w:rsid w:val="00295AA6"/>
    <w:rsid w:val="002A2DDF"/>
    <w:rsid w:val="002B1E31"/>
    <w:rsid w:val="002B5888"/>
    <w:rsid w:val="002C3139"/>
    <w:rsid w:val="002D20A5"/>
    <w:rsid w:val="002D61B8"/>
    <w:rsid w:val="002E1613"/>
    <w:rsid w:val="002E17EA"/>
    <w:rsid w:val="002E2230"/>
    <w:rsid w:val="002E572F"/>
    <w:rsid w:val="002E6EA9"/>
    <w:rsid w:val="002F359A"/>
    <w:rsid w:val="002F43A6"/>
    <w:rsid w:val="002F589F"/>
    <w:rsid w:val="00301D0A"/>
    <w:rsid w:val="00303D7C"/>
    <w:rsid w:val="00304023"/>
    <w:rsid w:val="003111E8"/>
    <w:rsid w:val="0031188B"/>
    <w:rsid w:val="0031382E"/>
    <w:rsid w:val="00333CB1"/>
    <w:rsid w:val="003363E9"/>
    <w:rsid w:val="003517BB"/>
    <w:rsid w:val="0035312E"/>
    <w:rsid w:val="00353E32"/>
    <w:rsid w:val="00355194"/>
    <w:rsid w:val="00355B9D"/>
    <w:rsid w:val="0036203A"/>
    <w:rsid w:val="00364512"/>
    <w:rsid w:val="00364900"/>
    <w:rsid w:val="0036647A"/>
    <w:rsid w:val="00370641"/>
    <w:rsid w:val="0038160A"/>
    <w:rsid w:val="00381E94"/>
    <w:rsid w:val="00384049"/>
    <w:rsid w:val="00386CFF"/>
    <w:rsid w:val="00391075"/>
    <w:rsid w:val="00391D7D"/>
    <w:rsid w:val="00392768"/>
    <w:rsid w:val="00393A68"/>
    <w:rsid w:val="003A03C4"/>
    <w:rsid w:val="003A07C3"/>
    <w:rsid w:val="003A47E9"/>
    <w:rsid w:val="003A6F75"/>
    <w:rsid w:val="003B133E"/>
    <w:rsid w:val="003B5B3F"/>
    <w:rsid w:val="003C06A4"/>
    <w:rsid w:val="003C7C85"/>
    <w:rsid w:val="003D2FF9"/>
    <w:rsid w:val="003D7655"/>
    <w:rsid w:val="003E08DD"/>
    <w:rsid w:val="003E205A"/>
    <w:rsid w:val="003E3C7E"/>
    <w:rsid w:val="003F1B1C"/>
    <w:rsid w:val="003F6ADE"/>
    <w:rsid w:val="00401E64"/>
    <w:rsid w:val="00413CFA"/>
    <w:rsid w:val="004216EE"/>
    <w:rsid w:val="0042488A"/>
    <w:rsid w:val="004337A0"/>
    <w:rsid w:val="0044090F"/>
    <w:rsid w:val="00442899"/>
    <w:rsid w:val="00452B8E"/>
    <w:rsid w:val="00457A45"/>
    <w:rsid w:val="00470D2C"/>
    <w:rsid w:val="00483CA0"/>
    <w:rsid w:val="004877E8"/>
    <w:rsid w:val="004912AA"/>
    <w:rsid w:val="00496F73"/>
    <w:rsid w:val="004B4DEE"/>
    <w:rsid w:val="004C45B0"/>
    <w:rsid w:val="004C6C4D"/>
    <w:rsid w:val="004C70D0"/>
    <w:rsid w:val="004C7CF7"/>
    <w:rsid w:val="004D29BD"/>
    <w:rsid w:val="004D2C5C"/>
    <w:rsid w:val="004D3B12"/>
    <w:rsid w:val="004D4709"/>
    <w:rsid w:val="004E72B6"/>
    <w:rsid w:val="004F0E0D"/>
    <w:rsid w:val="004F1FB8"/>
    <w:rsid w:val="004F48B6"/>
    <w:rsid w:val="00500C50"/>
    <w:rsid w:val="00501BA8"/>
    <w:rsid w:val="005101B0"/>
    <w:rsid w:val="005140C2"/>
    <w:rsid w:val="005149A5"/>
    <w:rsid w:val="0051740F"/>
    <w:rsid w:val="005238C9"/>
    <w:rsid w:val="00524473"/>
    <w:rsid w:val="00525B30"/>
    <w:rsid w:val="005261B7"/>
    <w:rsid w:val="0053086C"/>
    <w:rsid w:val="00537FA3"/>
    <w:rsid w:val="0054188A"/>
    <w:rsid w:val="00545360"/>
    <w:rsid w:val="00545F43"/>
    <w:rsid w:val="005517AE"/>
    <w:rsid w:val="00553343"/>
    <w:rsid w:val="00557A86"/>
    <w:rsid w:val="00560908"/>
    <w:rsid w:val="005665A8"/>
    <w:rsid w:val="00566C7F"/>
    <w:rsid w:val="005727EA"/>
    <w:rsid w:val="00574E93"/>
    <w:rsid w:val="00574ED6"/>
    <w:rsid w:val="00577593"/>
    <w:rsid w:val="00580EFD"/>
    <w:rsid w:val="00581D50"/>
    <w:rsid w:val="00587542"/>
    <w:rsid w:val="00591E6A"/>
    <w:rsid w:val="00592B68"/>
    <w:rsid w:val="00595840"/>
    <w:rsid w:val="00597C20"/>
    <w:rsid w:val="005A2AE2"/>
    <w:rsid w:val="005A2C34"/>
    <w:rsid w:val="005A2DA8"/>
    <w:rsid w:val="005A716E"/>
    <w:rsid w:val="005A74C3"/>
    <w:rsid w:val="005C502A"/>
    <w:rsid w:val="005D0B31"/>
    <w:rsid w:val="005D222A"/>
    <w:rsid w:val="005D36E7"/>
    <w:rsid w:val="005D47B1"/>
    <w:rsid w:val="005D4C4B"/>
    <w:rsid w:val="005E6A69"/>
    <w:rsid w:val="005E7422"/>
    <w:rsid w:val="005F352F"/>
    <w:rsid w:val="005F3FD6"/>
    <w:rsid w:val="005F6609"/>
    <w:rsid w:val="006040E5"/>
    <w:rsid w:val="00604685"/>
    <w:rsid w:val="00605B60"/>
    <w:rsid w:val="00607A00"/>
    <w:rsid w:val="006149E9"/>
    <w:rsid w:val="0061619F"/>
    <w:rsid w:val="006176FA"/>
    <w:rsid w:val="006248E5"/>
    <w:rsid w:val="0062629D"/>
    <w:rsid w:val="0062704A"/>
    <w:rsid w:val="006276CA"/>
    <w:rsid w:val="0063402F"/>
    <w:rsid w:val="00635031"/>
    <w:rsid w:val="00636563"/>
    <w:rsid w:val="00637747"/>
    <w:rsid w:val="00637EDB"/>
    <w:rsid w:val="006404C9"/>
    <w:rsid w:val="006404F9"/>
    <w:rsid w:val="00646856"/>
    <w:rsid w:val="00650362"/>
    <w:rsid w:val="006512AE"/>
    <w:rsid w:val="00653111"/>
    <w:rsid w:val="0065697D"/>
    <w:rsid w:val="00664BD0"/>
    <w:rsid w:val="00671733"/>
    <w:rsid w:val="006814BD"/>
    <w:rsid w:val="00681774"/>
    <w:rsid w:val="0068472E"/>
    <w:rsid w:val="00685DE4"/>
    <w:rsid w:val="0069719A"/>
    <w:rsid w:val="006A01A8"/>
    <w:rsid w:val="006B3831"/>
    <w:rsid w:val="006B61E3"/>
    <w:rsid w:val="006C3AA1"/>
    <w:rsid w:val="006C729C"/>
    <w:rsid w:val="006C748E"/>
    <w:rsid w:val="006C7639"/>
    <w:rsid w:val="006D13D8"/>
    <w:rsid w:val="006D3C83"/>
    <w:rsid w:val="006D7EC5"/>
    <w:rsid w:val="006E0AD5"/>
    <w:rsid w:val="006E4DD0"/>
    <w:rsid w:val="006F5ECE"/>
    <w:rsid w:val="0070050D"/>
    <w:rsid w:val="007009C3"/>
    <w:rsid w:val="007033DA"/>
    <w:rsid w:val="007073BF"/>
    <w:rsid w:val="00713B67"/>
    <w:rsid w:val="007174AE"/>
    <w:rsid w:val="00725AF4"/>
    <w:rsid w:val="00726781"/>
    <w:rsid w:val="00726D2F"/>
    <w:rsid w:val="00731549"/>
    <w:rsid w:val="00731AA9"/>
    <w:rsid w:val="007416F2"/>
    <w:rsid w:val="00741B04"/>
    <w:rsid w:val="00753C41"/>
    <w:rsid w:val="0075446B"/>
    <w:rsid w:val="00756003"/>
    <w:rsid w:val="007614A0"/>
    <w:rsid w:val="007633E2"/>
    <w:rsid w:val="00765E0C"/>
    <w:rsid w:val="00767BCB"/>
    <w:rsid w:val="007874EF"/>
    <w:rsid w:val="00790D7D"/>
    <w:rsid w:val="00792073"/>
    <w:rsid w:val="00792895"/>
    <w:rsid w:val="00795657"/>
    <w:rsid w:val="007A3D2D"/>
    <w:rsid w:val="007A55AC"/>
    <w:rsid w:val="007B22FA"/>
    <w:rsid w:val="007C285D"/>
    <w:rsid w:val="007C4ECA"/>
    <w:rsid w:val="007C59D6"/>
    <w:rsid w:val="007D3AF3"/>
    <w:rsid w:val="007E69F3"/>
    <w:rsid w:val="007F0406"/>
    <w:rsid w:val="0080065C"/>
    <w:rsid w:val="0081130B"/>
    <w:rsid w:val="00813426"/>
    <w:rsid w:val="00814AD5"/>
    <w:rsid w:val="00820511"/>
    <w:rsid w:val="008212D7"/>
    <w:rsid w:val="00822D05"/>
    <w:rsid w:val="00824668"/>
    <w:rsid w:val="00825E4B"/>
    <w:rsid w:val="00826F0B"/>
    <w:rsid w:val="00827DC3"/>
    <w:rsid w:val="008315A7"/>
    <w:rsid w:val="00833D54"/>
    <w:rsid w:val="0084497D"/>
    <w:rsid w:val="00855839"/>
    <w:rsid w:val="0086013F"/>
    <w:rsid w:val="00860C13"/>
    <w:rsid w:val="00861447"/>
    <w:rsid w:val="00862228"/>
    <w:rsid w:val="008629AC"/>
    <w:rsid w:val="00864377"/>
    <w:rsid w:val="00865932"/>
    <w:rsid w:val="008825B1"/>
    <w:rsid w:val="00886DDC"/>
    <w:rsid w:val="00890D41"/>
    <w:rsid w:val="00892A7E"/>
    <w:rsid w:val="00892FC5"/>
    <w:rsid w:val="008A32EF"/>
    <w:rsid w:val="008C105F"/>
    <w:rsid w:val="008C3C7D"/>
    <w:rsid w:val="008C6F3D"/>
    <w:rsid w:val="008E3AF4"/>
    <w:rsid w:val="008F5171"/>
    <w:rsid w:val="00911980"/>
    <w:rsid w:val="00916F84"/>
    <w:rsid w:val="00922541"/>
    <w:rsid w:val="0092523E"/>
    <w:rsid w:val="00927772"/>
    <w:rsid w:val="0093180E"/>
    <w:rsid w:val="00932BC1"/>
    <w:rsid w:val="0093454D"/>
    <w:rsid w:val="00940D32"/>
    <w:rsid w:val="00950BBC"/>
    <w:rsid w:val="009549D5"/>
    <w:rsid w:val="00954A4D"/>
    <w:rsid w:val="00961D27"/>
    <w:rsid w:val="00964445"/>
    <w:rsid w:val="0097286A"/>
    <w:rsid w:val="009740BC"/>
    <w:rsid w:val="00974521"/>
    <w:rsid w:val="009763C4"/>
    <w:rsid w:val="009817A4"/>
    <w:rsid w:val="00982447"/>
    <w:rsid w:val="00985CB9"/>
    <w:rsid w:val="0098637D"/>
    <w:rsid w:val="00987C21"/>
    <w:rsid w:val="0099446B"/>
    <w:rsid w:val="00994D2A"/>
    <w:rsid w:val="009A4F8D"/>
    <w:rsid w:val="009A789C"/>
    <w:rsid w:val="009B1C4D"/>
    <w:rsid w:val="009B21EA"/>
    <w:rsid w:val="009C23DB"/>
    <w:rsid w:val="009C388B"/>
    <w:rsid w:val="009D1149"/>
    <w:rsid w:val="009D6A5B"/>
    <w:rsid w:val="009E14D1"/>
    <w:rsid w:val="009E5A40"/>
    <w:rsid w:val="009E6B42"/>
    <w:rsid w:val="009F5A07"/>
    <w:rsid w:val="009F708E"/>
    <w:rsid w:val="009F78B0"/>
    <w:rsid w:val="00A04CCC"/>
    <w:rsid w:val="00A14AA6"/>
    <w:rsid w:val="00A14F1F"/>
    <w:rsid w:val="00A436C7"/>
    <w:rsid w:val="00A45052"/>
    <w:rsid w:val="00A45FFE"/>
    <w:rsid w:val="00A51BA4"/>
    <w:rsid w:val="00A52393"/>
    <w:rsid w:val="00A53C13"/>
    <w:rsid w:val="00A57A2B"/>
    <w:rsid w:val="00A6002A"/>
    <w:rsid w:val="00A604E2"/>
    <w:rsid w:val="00A62000"/>
    <w:rsid w:val="00A6285C"/>
    <w:rsid w:val="00A64281"/>
    <w:rsid w:val="00A64958"/>
    <w:rsid w:val="00A65242"/>
    <w:rsid w:val="00A730C9"/>
    <w:rsid w:val="00A755B2"/>
    <w:rsid w:val="00A85B92"/>
    <w:rsid w:val="00A8608E"/>
    <w:rsid w:val="00A913DB"/>
    <w:rsid w:val="00A9625A"/>
    <w:rsid w:val="00A96BFA"/>
    <w:rsid w:val="00AA0015"/>
    <w:rsid w:val="00AA1689"/>
    <w:rsid w:val="00AA473D"/>
    <w:rsid w:val="00AB11F4"/>
    <w:rsid w:val="00AB30A2"/>
    <w:rsid w:val="00AB43BB"/>
    <w:rsid w:val="00AB4B30"/>
    <w:rsid w:val="00AB504E"/>
    <w:rsid w:val="00AC20E8"/>
    <w:rsid w:val="00AC5BB2"/>
    <w:rsid w:val="00AE0FB8"/>
    <w:rsid w:val="00AE3B11"/>
    <w:rsid w:val="00AE5632"/>
    <w:rsid w:val="00AF19A2"/>
    <w:rsid w:val="00AF3B68"/>
    <w:rsid w:val="00AF59FB"/>
    <w:rsid w:val="00B01A93"/>
    <w:rsid w:val="00B06A72"/>
    <w:rsid w:val="00B073DC"/>
    <w:rsid w:val="00B07875"/>
    <w:rsid w:val="00B12348"/>
    <w:rsid w:val="00B16AD3"/>
    <w:rsid w:val="00B2081C"/>
    <w:rsid w:val="00B2132D"/>
    <w:rsid w:val="00B22DB4"/>
    <w:rsid w:val="00B2360C"/>
    <w:rsid w:val="00B272E1"/>
    <w:rsid w:val="00B35DD7"/>
    <w:rsid w:val="00B4044C"/>
    <w:rsid w:val="00B40D28"/>
    <w:rsid w:val="00B41A03"/>
    <w:rsid w:val="00B43EAF"/>
    <w:rsid w:val="00B50A6A"/>
    <w:rsid w:val="00B50EB2"/>
    <w:rsid w:val="00B53139"/>
    <w:rsid w:val="00B53432"/>
    <w:rsid w:val="00B5531E"/>
    <w:rsid w:val="00B556F5"/>
    <w:rsid w:val="00B568FA"/>
    <w:rsid w:val="00B56C24"/>
    <w:rsid w:val="00B6678C"/>
    <w:rsid w:val="00B66D01"/>
    <w:rsid w:val="00B706C6"/>
    <w:rsid w:val="00B72683"/>
    <w:rsid w:val="00B777A1"/>
    <w:rsid w:val="00B859C2"/>
    <w:rsid w:val="00B86134"/>
    <w:rsid w:val="00B91716"/>
    <w:rsid w:val="00B91738"/>
    <w:rsid w:val="00B919F4"/>
    <w:rsid w:val="00B9723D"/>
    <w:rsid w:val="00BA4EA6"/>
    <w:rsid w:val="00BC5BE9"/>
    <w:rsid w:val="00BC7C28"/>
    <w:rsid w:val="00BD7C0A"/>
    <w:rsid w:val="00BE1042"/>
    <w:rsid w:val="00BE763B"/>
    <w:rsid w:val="00C021DA"/>
    <w:rsid w:val="00C02264"/>
    <w:rsid w:val="00C10DD1"/>
    <w:rsid w:val="00C119CC"/>
    <w:rsid w:val="00C17EED"/>
    <w:rsid w:val="00C23471"/>
    <w:rsid w:val="00C25D62"/>
    <w:rsid w:val="00C31F88"/>
    <w:rsid w:val="00C45A57"/>
    <w:rsid w:val="00C4678A"/>
    <w:rsid w:val="00C50A87"/>
    <w:rsid w:val="00C51D3E"/>
    <w:rsid w:val="00C60494"/>
    <w:rsid w:val="00C611FB"/>
    <w:rsid w:val="00C63BA9"/>
    <w:rsid w:val="00C673ED"/>
    <w:rsid w:val="00C70DF1"/>
    <w:rsid w:val="00C74241"/>
    <w:rsid w:val="00C817E9"/>
    <w:rsid w:val="00C90F8F"/>
    <w:rsid w:val="00C94DF3"/>
    <w:rsid w:val="00CA0F08"/>
    <w:rsid w:val="00CA2A43"/>
    <w:rsid w:val="00CB61D6"/>
    <w:rsid w:val="00CB7B9E"/>
    <w:rsid w:val="00CC04F5"/>
    <w:rsid w:val="00CC5D1D"/>
    <w:rsid w:val="00CC6E79"/>
    <w:rsid w:val="00CD069D"/>
    <w:rsid w:val="00CD4A4E"/>
    <w:rsid w:val="00CD5174"/>
    <w:rsid w:val="00CE1D49"/>
    <w:rsid w:val="00CE56BF"/>
    <w:rsid w:val="00CF72C9"/>
    <w:rsid w:val="00CF7A68"/>
    <w:rsid w:val="00D05856"/>
    <w:rsid w:val="00D06F0F"/>
    <w:rsid w:val="00D11050"/>
    <w:rsid w:val="00D11279"/>
    <w:rsid w:val="00D11BE0"/>
    <w:rsid w:val="00D12E51"/>
    <w:rsid w:val="00D1584C"/>
    <w:rsid w:val="00D2185F"/>
    <w:rsid w:val="00D258A4"/>
    <w:rsid w:val="00D455CD"/>
    <w:rsid w:val="00D5120C"/>
    <w:rsid w:val="00D5615F"/>
    <w:rsid w:val="00D65585"/>
    <w:rsid w:val="00D6562D"/>
    <w:rsid w:val="00D670D5"/>
    <w:rsid w:val="00D72F46"/>
    <w:rsid w:val="00D80C82"/>
    <w:rsid w:val="00D81240"/>
    <w:rsid w:val="00D83D62"/>
    <w:rsid w:val="00D917E5"/>
    <w:rsid w:val="00DA0315"/>
    <w:rsid w:val="00DA7D6F"/>
    <w:rsid w:val="00DB37BC"/>
    <w:rsid w:val="00DD0CFD"/>
    <w:rsid w:val="00DD201B"/>
    <w:rsid w:val="00DD45B4"/>
    <w:rsid w:val="00DD6D1B"/>
    <w:rsid w:val="00DE17B3"/>
    <w:rsid w:val="00DE27B3"/>
    <w:rsid w:val="00DF6A55"/>
    <w:rsid w:val="00E05364"/>
    <w:rsid w:val="00E105EF"/>
    <w:rsid w:val="00E16A46"/>
    <w:rsid w:val="00E21244"/>
    <w:rsid w:val="00E30E44"/>
    <w:rsid w:val="00E31058"/>
    <w:rsid w:val="00E36674"/>
    <w:rsid w:val="00E43C8E"/>
    <w:rsid w:val="00E44CB8"/>
    <w:rsid w:val="00E45EE4"/>
    <w:rsid w:val="00E46603"/>
    <w:rsid w:val="00E50B69"/>
    <w:rsid w:val="00E512B0"/>
    <w:rsid w:val="00E55440"/>
    <w:rsid w:val="00E61669"/>
    <w:rsid w:val="00E6396E"/>
    <w:rsid w:val="00E65458"/>
    <w:rsid w:val="00E65BFE"/>
    <w:rsid w:val="00E66DF2"/>
    <w:rsid w:val="00E73C97"/>
    <w:rsid w:val="00E744CA"/>
    <w:rsid w:val="00E8049A"/>
    <w:rsid w:val="00E904DC"/>
    <w:rsid w:val="00E910BB"/>
    <w:rsid w:val="00E94442"/>
    <w:rsid w:val="00EA2965"/>
    <w:rsid w:val="00EA568A"/>
    <w:rsid w:val="00EC1592"/>
    <w:rsid w:val="00ED5BED"/>
    <w:rsid w:val="00EE121A"/>
    <w:rsid w:val="00F063E0"/>
    <w:rsid w:val="00F17510"/>
    <w:rsid w:val="00F32ECC"/>
    <w:rsid w:val="00F336DD"/>
    <w:rsid w:val="00F3704E"/>
    <w:rsid w:val="00F40D57"/>
    <w:rsid w:val="00F42EB6"/>
    <w:rsid w:val="00F5765E"/>
    <w:rsid w:val="00F57EAE"/>
    <w:rsid w:val="00F65B2A"/>
    <w:rsid w:val="00F67C11"/>
    <w:rsid w:val="00F7357B"/>
    <w:rsid w:val="00F7594A"/>
    <w:rsid w:val="00F85B0B"/>
    <w:rsid w:val="00F86890"/>
    <w:rsid w:val="00F94248"/>
    <w:rsid w:val="00F94733"/>
    <w:rsid w:val="00F9606F"/>
    <w:rsid w:val="00FA3BF9"/>
    <w:rsid w:val="00FA552B"/>
    <w:rsid w:val="00FB002C"/>
    <w:rsid w:val="00FB04B1"/>
    <w:rsid w:val="00FB47E3"/>
    <w:rsid w:val="00FB5933"/>
    <w:rsid w:val="00FC17CF"/>
    <w:rsid w:val="00FC2630"/>
    <w:rsid w:val="00FC4310"/>
    <w:rsid w:val="00FD07BF"/>
    <w:rsid w:val="00FD1DC7"/>
    <w:rsid w:val="00FD3F2E"/>
    <w:rsid w:val="00FD60CC"/>
    <w:rsid w:val="00FD6E4C"/>
    <w:rsid w:val="00FE7224"/>
    <w:rsid w:val="00FF1204"/>
    <w:rsid w:val="00FF2170"/>
    <w:rsid w:val="00FF619E"/>
    <w:rsid w:val="060DEE84"/>
    <w:rsid w:val="07B23DA3"/>
    <w:rsid w:val="0CBFBB57"/>
    <w:rsid w:val="0E110D9E"/>
    <w:rsid w:val="14CEE901"/>
    <w:rsid w:val="1B9D4A49"/>
    <w:rsid w:val="1C39B163"/>
    <w:rsid w:val="1F73B443"/>
    <w:rsid w:val="2447B969"/>
    <w:rsid w:val="24D833FF"/>
    <w:rsid w:val="255B9099"/>
    <w:rsid w:val="2A5B174C"/>
    <w:rsid w:val="2AF4B04F"/>
    <w:rsid w:val="32B9659F"/>
    <w:rsid w:val="33A0A2B6"/>
    <w:rsid w:val="4049F760"/>
    <w:rsid w:val="44F2B7F2"/>
    <w:rsid w:val="47BD4C4C"/>
    <w:rsid w:val="4A305577"/>
    <w:rsid w:val="4D4191D6"/>
    <w:rsid w:val="54AE8A21"/>
    <w:rsid w:val="59DC177F"/>
    <w:rsid w:val="5AEA5ABD"/>
    <w:rsid w:val="61DEF967"/>
    <w:rsid w:val="67CCE3D5"/>
    <w:rsid w:val="69221651"/>
    <w:rsid w:val="71BC5BE7"/>
    <w:rsid w:val="74B4B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42431A"/>
  <w15:chartTrackingRefBased/>
  <w15:docId w15:val="{7D39AB3B-A5E0-4184-A416-F223D5AB8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HAnsi" w:hAnsi="Verdana" w:cstheme="minorBidi"/>
        <w:lang w:val="en-N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iPriority="0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7A00"/>
    <w:pPr>
      <w:spacing w:after="240" w:line="288" w:lineRule="auto"/>
    </w:pPr>
  </w:style>
  <w:style w:type="paragraph" w:styleId="Heading1">
    <w:name w:val="heading 1"/>
    <w:next w:val="Normal"/>
    <w:link w:val="Heading1Char"/>
    <w:qFormat/>
    <w:rsid w:val="000B21F3"/>
    <w:pPr>
      <w:spacing w:after="240" w:line="288" w:lineRule="auto"/>
      <w:jc w:val="center"/>
      <w:outlineLvl w:val="0"/>
    </w:pPr>
    <w:rPr>
      <w:rFonts w:eastAsiaTheme="majorEastAsia" w:cstheme="majorBidi"/>
      <w:b/>
      <w:caps/>
      <w:sz w:val="32"/>
      <w:szCs w:val="32"/>
    </w:rPr>
  </w:style>
  <w:style w:type="paragraph" w:styleId="Heading2">
    <w:name w:val="heading 2"/>
    <w:basedOn w:val="Normal"/>
    <w:next w:val="Heading3"/>
    <w:link w:val="Heading2Char"/>
    <w:uiPriority w:val="9"/>
    <w:unhideWhenUsed/>
    <w:qFormat/>
    <w:rsid w:val="000B21F3"/>
    <w:pPr>
      <w:outlineLvl w:val="1"/>
    </w:pPr>
    <w:rPr>
      <w:rFonts w:eastAsiaTheme="majorEastAsia" w:cstheme="majorBidi"/>
      <w:b/>
      <w:caps/>
      <w:sz w:val="28"/>
      <w:szCs w:val="26"/>
    </w:rPr>
  </w:style>
  <w:style w:type="paragraph" w:styleId="Heading3">
    <w:name w:val="heading 3"/>
    <w:basedOn w:val="Normal"/>
    <w:next w:val="Heading4"/>
    <w:link w:val="Heading3Char"/>
    <w:uiPriority w:val="9"/>
    <w:unhideWhenUsed/>
    <w:qFormat/>
    <w:rsid w:val="00581D50"/>
    <w:pPr>
      <w:keepNext/>
      <w:keepLines/>
      <w:numPr>
        <w:numId w:val="1"/>
      </w:numPr>
      <w:tabs>
        <w:tab w:val="left" w:pos="2977"/>
      </w:tabs>
      <w:outlineLvl w:val="2"/>
    </w:pPr>
    <w:rPr>
      <w:rFonts w:eastAsiaTheme="majorEastAsia" w:cstheme="majorBidi"/>
      <w:b/>
      <w:caps/>
      <w:sz w:val="24"/>
      <w:szCs w:val="24"/>
    </w:rPr>
  </w:style>
  <w:style w:type="paragraph" w:styleId="Heading4">
    <w:name w:val="heading 4"/>
    <w:next w:val="BodyText"/>
    <w:link w:val="Heading4Char"/>
    <w:uiPriority w:val="9"/>
    <w:unhideWhenUsed/>
    <w:qFormat/>
    <w:rsid w:val="00581D50"/>
    <w:pPr>
      <w:numPr>
        <w:ilvl w:val="1"/>
        <w:numId w:val="1"/>
      </w:numPr>
      <w:spacing w:after="240" w:line="288" w:lineRule="auto"/>
      <w:outlineLvl w:val="3"/>
    </w:pPr>
    <w:rPr>
      <w:rFonts w:eastAsiaTheme="majorEastAsia" w:cstheme="majorBidi"/>
      <w:iCs/>
      <w:sz w:val="22"/>
    </w:rPr>
  </w:style>
  <w:style w:type="paragraph" w:styleId="Heading5">
    <w:name w:val="heading 5"/>
    <w:basedOn w:val="Normal"/>
    <w:next w:val="BodyText"/>
    <w:link w:val="Heading5Char"/>
    <w:uiPriority w:val="9"/>
    <w:unhideWhenUsed/>
    <w:qFormat/>
    <w:rsid w:val="002B5888"/>
    <w:pPr>
      <w:numPr>
        <w:ilvl w:val="2"/>
        <w:numId w:val="1"/>
      </w:numPr>
      <w:outlineLvl w:val="4"/>
    </w:pPr>
    <w:rPr>
      <w:rFonts w:eastAsiaTheme="majorEastAsia" w:cstheme="majorBidi"/>
    </w:rPr>
  </w:style>
  <w:style w:type="paragraph" w:styleId="Heading6">
    <w:name w:val="heading 6"/>
    <w:next w:val="BodyText"/>
    <w:link w:val="Heading6Char"/>
    <w:uiPriority w:val="9"/>
    <w:unhideWhenUsed/>
    <w:qFormat/>
    <w:rsid w:val="002B5888"/>
    <w:pPr>
      <w:numPr>
        <w:ilvl w:val="3"/>
        <w:numId w:val="1"/>
      </w:numPr>
      <w:spacing w:after="240" w:line="288" w:lineRule="auto"/>
      <w:outlineLvl w:val="5"/>
    </w:pPr>
    <w:rPr>
      <w:rFonts w:eastAsiaTheme="majorEastAsia" w:cstheme="majorBidi"/>
    </w:rPr>
  </w:style>
  <w:style w:type="paragraph" w:styleId="Heading7">
    <w:name w:val="heading 7"/>
    <w:basedOn w:val="Normal"/>
    <w:next w:val="Normal"/>
    <w:link w:val="Heading7Char"/>
    <w:uiPriority w:val="9"/>
    <w:unhideWhenUsed/>
    <w:rsid w:val="00355194"/>
    <w:pPr>
      <w:outlineLvl w:val="6"/>
    </w:pPr>
    <w:rPr>
      <w:rFonts w:eastAsiaTheme="majorEastAsia" w:cstheme="majorBidi"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rsid w:val="000B21F3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B21F3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0B21F3"/>
    <w:rPr>
      <w:rFonts w:eastAsiaTheme="majorEastAsia" w:cstheme="majorBidi"/>
      <w:b/>
      <w:caps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81D50"/>
    <w:rPr>
      <w:rFonts w:eastAsiaTheme="majorEastAsia" w:cstheme="majorBidi"/>
      <w:b/>
      <w:caps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0B21F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21F3"/>
  </w:style>
  <w:style w:type="character" w:customStyle="1" w:styleId="Heading1Char">
    <w:name w:val="Heading 1 Char"/>
    <w:basedOn w:val="DefaultParagraphFont"/>
    <w:link w:val="Heading1"/>
    <w:rsid w:val="000B21F3"/>
    <w:rPr>
      <w:rFonts w:eastAsiaTheme="majorEastAsia" w:cstheme="majorBidi"/>
      <w:b/>
      <w:caps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rsid w:val="00581D50"/>
    <w:rPr>
      <w:rFonts w:eastAsiaTheme="majorEastAsia" w:cstheme="majorBidi"/>
      <w:iCs/>
      <w:sz w:val="22"/>
    </w:rPr>
  </w:style>
  <w:style w:type="character" w:customStyle="1" w:styleId="Heading5Char">
    <w:name w:val="Heading 5 Char"/>
    <w:basedOn w:val="DefaultParagraphFont"/>
    <w:link w:val="Heading5"/>
    <w:uiPriority w:val="9"/>
    <w:rsid w:val="002B5888"/>
    <w:rPr>
      <w:rFonts w:eastAsiaTheme="majorEastAsia" w:cstheme="majorBidi"/>
    </w:rPr>
  </w:style>
  <w:style w:type="character" w:customStyle="1" w:styleId="Heading6Char">
    <w:name w:val="Heading 6 Char"/>
    <w:basedOn w:val="DefaultParagraphFont"/>
    <w:link w:val="Heading6"/>
    <w:uiPriority w:val="9"/>
    <w:rsid w:val="002B5888"/>
    <w:rPr>
      <w:rFonts w:eastAsiaTheme="majorEastAsia" w:cstheme="majorBidi"/>
    </w:rPr>
  </w:style>
  <w:style w:type="character" w:customStyle="1" w:styleId="Heading7Char">
    <w:name w:val="Heading 7 Char"/>
    <w:basedOn w:val="DefaultParagraphFont"/>
    <w:link w:val="Heading7"/>
    <w:uiPriority w:val="9"/>
    <w:rsid w:val="00355194"/>
    <w:rPr>
      <w:rFonts w:eastAsiaTheme="majorEastAsia" w:cstheme="majorBidi"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B21F3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B21F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BodyText">
    <w:name w:val="Body Text"/>
    <w:basedOn w:val="Normal"/>
    <w:link w:val="BodyTextChar"/>
    <w:uiPriority w:val="99"/>
    <w:unhideWhenUsed/>
    <w:rsid w:val="00607A00"/>
  </w:style>
  <w:style w:type="character" w:customStyle="1" w:styleId="BodyTextChar">
    <w:name w:val="Body Text Char"/>
    <w:basedOn w:val="DefaultParagraphFont"/>
    <w:link w:val="BodyText"/>
    <w:uiPriority w:val="99"/>
    <w:rsid w:val="00607A00"/>
  </w:style>
  <w:style w:type="paragraph" w:styleId="ListNumber">
    <w:name w:val="List Number"/>
    <w:basedOn w:val="Normal"/>
    <w:uiPriority w:val="99"/>
    <w:unhideWhenUsed/>
    <w:rsid w:val="00607A00"/>
    <w:pPr>
      <w:numPr>
        <w:numId w:val="26"/>
      </w:numPr>
      <w:spacing w:after="200"/>
    </w:pPr>
  </w:style>
  <w:style w:type="paragraph" w:styleId="ListBullet">
    <w:name w:val="List Bullet"/>
    <w:uiPriority w:val="99"/>
    <w:unhideWhenUsed/>
    <w:rsid w:val="00CE56BF"/>
    <w:pPr>
      <w:numPr>
        <w:numId w:val="13"/>
      </w:numPr>
      <w:spacing w:line="288" w:lineRule="auto"/>
    </w:pPr>
  </w:style>
  <w:style w:type="paragraph" w:styleId="List">
    <w:name w:val="List"/>
    <w:basedOn w:val="Normal"/>
    <w:uiPriority w:val="99"/>
    <w:unhideWhenUsed/>
    <w:rsid w:val="00607A00"/>
    <w:pPr>
      <w:numPr>
        <w:numId w:val="27"/>
      </w:numPr>
      <w:spacing w:after="200"/>
    </w:pPr>
  </w:style>
  <w:style w:type="paragraph" w:styleId="Header">
    <w:name w:val="header"/>
    <w:basedOn w:val="Normal"/>
    <w:link w:val="HeaderChar"/>
    <w:uiPriority w:val="99"/>
    <w:unhideWhenUsed/>
    <w:rsid w:val="000A280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280D"/>
  </w:style>
  <w:style w:type="character" w:styleId="Hyperlink">
    <w:name w:val="Hyperlink"/>
    <w:basedOn w:val="DefaultParagraphFont"/>
    <w:unhideWhenUsed/>
    <w:rsid w:val="00B35DD7"/>
    <w:rPr>
      <w:color w:val="0000FF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5F6609"/>
    <w:rPr>
      <w:color w:val="808080"/>
    </w:rPr>
  </w:style>
  <w:style w:type="paragraph" w:customStyle="1" w:styleId="AddressBlock">
    <w:name w:val="Address Block"/>
    <w:rsid w:val="00537FA3"/>
    <w:pPr>
      <w:tabs>
        <w:tab w:val="left" w:pos="5387"/>
      </w:tabs>
      <w:spacing w:after="0" w:line="320" w:lineRule="exact"/>
      <w:ind w:right="4536"/>
    </w:pPr>
    <w:rPr>
      <w:rFonts w:eastAsia="Times New Roman" w:cs="Times New Roman"/>
      <w:sz w:val="18"/>
      <w:szCs w:val="24"/>
      <w:lang w:val="en-GB" w:eastAsia="en-GB"/>
    </w:rPr>
  </w:style>
  <w:style w:type="paragraph" w:customStyle="1" w:styleId="Signoff1">
    <w:name w:val="Signoff 1"/>
    <w:basedOn w:val="Normal"/>
    <w:next w:val="Normal"/>
    <w:rsid w:val="00537FA3"/>
    <w:pPr>
      <w:spacing w:before="480" w:after="0"/>
      <w:outlineLvl w:val="0"/>
    </w:pPr>
    <w:rPr>
      <w:rFonts w:eastAsia="Times New Roman" w:cs="Times New Roman"/>
    </w:rPr>
  </w:style>
  <w:style w:type="paragraph" w:styleId="Salutation">
    <w:name w:val="Salutation"/>
    <w:basedOn w:val="Normal"/>
    <w:next w:val="Normal"/>
    <w:link w:val="SalutationChar"/>
    <w:rsid w:val="00537FA3"/>
    <w:pPr>
      <w:spacing w:before="1200" w:after="0"/>
      <w:outlineLvl w:val="0"/>
    </w:pPr>
    <w:rPr>
      <w:rFonts w:eastAsia="Times New Roman" w:cs="Times New Roman"/>
    </w:rPr>
  </w:style>
  <w:style w:type="character" w:customStyle="1" w:styleId="SalutationChar">
    <w:name w:val="Salutation Char"/>
    <w:basedOn w:val="DefaultParagraphFont"/>
    <w:link w:val="Salutation"/>
    <w:rsid w:val="00537FA3"/>
    <w:rPr>
      <w:rFonts w:eastAsia="Times New Roman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37F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7FA3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384049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8A32E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18" Type="http://schemas.openxmlformats.org/officeDocument/2006/relationships/hyperlink" Target="http://www.nelson.govt.nz" TargetMode="Externa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hyperlink" Target="mailto:road.enquiries@ncc.govt.nz" TargetMode="External"/><Relationship Id="rId25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24" Type="http://schemas.openxmlformats.org/officeDocument/2006/relationships/fontTable" Target="fontTable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23" Type="http://schemas.openxmlformats.org/officeDocument/2006/relationships/footer" Target="footer4.xml"/><Relationship Id="rId10" Type="http://schemas.openxmlformats.org/officeDocument/2006/relationships/webSettings" Target="webSettings.xml"/><Relationship Id="rId19" Type="http://schemas.openxmlformats.org/officeDocument/2006/relationships/image" Target="media/image3.png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Relationship Id="rId22" Type="http://schemas.openxmlformats.org/officeDocument/2006/relationships/header" Target="header4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mmahe\AppData\Roaming\Microsoft\Templates\Electronic_Letter_Templat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366328E21164BA6B9623D2CED696A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9419DE-C317-464C-8BED-6AC3BB1C638F}"/>
      </w:docPartPr>
      <w:docPartBody>
        <w:p w:rsidR="006C3806" w:rsidRDefault="008C3C7D">
          <w:pPr>
            <w:pStyle w:val="D366328E21164BA6B9623D2CED696A6D"/>
          </w:pPr>
          <w:r>
            <w:rPr>
              <w:color w:val="FF0000"/>
            </w:rPr>
            <w:t>Phone Number</w:t>
          </w:r>
        </w:p>
      </w:docPartBody>
    </w:docPart>
    <w:docPart>
      <w:docPartPr>
        <w:name w:val="392486CAC96443D28721F4C648EAA5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484011-59E7-458C-A198-95E434199EE1}"/>
      </w:docPartPr>
      <w:docPartBody>
        <w:p w:rsidR="006C3806" w:rsidRDefault="008C3C7D">
          <w:pPr>
            <w:pStyle w:val="392486CAC96443D28721F4C648EAA55D"/>
          </w:pPr>
          <w:r w:rsidRPr="00F65EB2">
            <w:rPr>
              <w:color w:val="FF0000"/>
            </w:rPr>
            <w:t>name.surname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BE975E-C68F-4D99-965C-239D7D4A131E}"/>
      </w:docPartPr>
      <w:docPartBody>
        <w:p w:rsidR="002963AB" w:rsidRDefault="001420EE">
          <w:r w:rsidRPr="00B51B5A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rutiger 55 Roman">
    <w:charset w:val="00"/>
    <w:family w:val="swiss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3C7D"/>
    <w:rsid w:val="00011C4A"/>
    <w:rsid w:val="00024E81"/>
    <w:rsid w:val="000314B1"/>
    <w:rsid w:val="0003746C"/>
    <w:rsid w:val="00043A23"/>
    <w:rsid w:val="000872DF"/>
    <w:rsid w:val="00097D37"/>
    <w:rsid w:val="000A31FE"/>
    <w:rsid w:val="000C757E"/>
    <w:rsid w:val="000D3C3A"/>
    <w:rsid w:val="00102753"/>
    <w:rsid w:val="001420EE"/>
    <w:rsid w:val="00167A71"/>
    <w:rsid w:val="00245D6F"/>
    <w:rsid w:val="00261C25"/>
    <w:rsid w:val="002624D5"/>
    <w:rsid w:val="00285518"/>
    <w:rsid w:val="002963AB"/>
    <w:rsid w:val="0031382E"/>
    <w:rsid w:val="003569EE"/>
    <w:rsid w:val="0039466C"/>
    <w:rsid w:val="003B677B"/>
    <w:rsid w:val="003C06A4"/>
    <w:rsid w:val="00406E0D"/>
    <w:rsid w:val="004912AA"/>
    <w:rsid w:val="00515C9A"/>
    <w:rsid w:val="00606DE2"/>
    <w:rsid w:val="0063677F"/>
    <w:rsid w:val="006C3806"/>
    <w:rsid w:val="006E0AD5"/>
    <w:rsid w:val="00731AA9"/>
    <w:rsid w:val="00795B24"/>
    <w:rsid w:val="007F1829"/>
    <w:rsid w:val="00820E9B"/>
    <w:rsid w:val="008611EA"/>
    <w:rsid w:val="008A5CE5"/>
    <w:rsid w:val="008C3C7D"/>
    <w:rsid w:val="00954A4D"/>
    <w:rsid w:val="00961234"/>
    <w:rsid w:val="00961D27"/>
    <w:rsid w:val="00A90F3A"/>
    <w:rsid w:val="00A95D23"/>
    <w:rsid w:val="00B50EB2"/>
    <w:rsid w:val="00B84AB7"/>
    <w:rsid w:val="00B91255"/>
    <w:rsid w:val="00B91716"/>
    <w:rsid w:val="00B91B77"/>
    <w:rsid w:val="00BB28D3"/>
    <w:rsid w:val="00C01C7A"/>
    <w:rsid w:val="00C80795"/>
    <w:rsid w:val="00CA565B"/>
    <w:rsid w:val="00CB25F3"/>
    <w:rsid w:val="00CD069D"/>
    <w:rsid w:val="00CE42C3"/>
    <w:rsid w:val="00D0628E"/>
    <w:rsid w:val="00D32D4C"/>
    <w:rsid w:val="00DD201B"/>
    <w:rsid w:val="00E447D9"/>
    <w:rsid w:val="00E904DC"/>
    <w:rsid w:val="00EE7189"/>
    <w:rsid w:val="00F063E0"/>
    <w:rsid w:val="00F067E5"/>
    <w:rsid w:val="00F261A7"/>
    <w:rsid w:val="00FE7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NZ" w:eastAsia="en-N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366328E21164BA6B9623D2CED696A6D">
    <w:name w:val="D366328E21164BA6B9623D2CED696A6D"/>
  </w:style>
  <w:style w:type="paragraph" w:customStyle="1" w:styleId="392486CAC96443D28721F4C648EAA55D">
    <w:name w:val="392486CAC96443D28721F4C648EAA55D"/>
  </w:style>
  <w:style w:type="character" w:styleId="PlaceholderText">
    <w:name w:val="Placeholder Text"/>
    <w:basedOn w:val="DefaultParagraphFont"/>
    <w:uiPriority w:val="99"/>
    <w:semiHidden/>
    <w:rsid w:val="00E904DC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eDocument" ma:contentTypeID="0x01010073D7CDE8D3B1A34DA4141382E844074B" ma:contentTypeVersion="76" ma:contentTypeDescription="Create a new document." ma:contentTypeScope="" ma:versionID="bee90176d4afa5d05b934b5c95e669f7">
  <xsd:schema xmlns:xsd="http://www.w3.org/2001/XMLSchema" xmlns:xs="http://www.w3.org/2001/XMLSchema" xmlns:p="http://schemas.microsoft.com/office/2006/metadata/properties" xmlns:ns2="b66dee1d-5fc0-4479-b17f-258c5373ea5b" xmlns:ns3="4f9c820c-e7e2-444d-97ee-45f2b3485c1d" xmlns:ns4="15ffb055-6eb4-45a1-bc20-bf2ac0d420da" xmlns:ns5="725c79e5-42ce-4aa0-ac78-b6418001f0d2" xmlns:ns6="c91a514c-9034-4fa3-897a-8352025b26ed" xmlns:ns7="ea9732bc-bdab-4124-94da-00ac1c8a1ca9" xmlns:ns8="eb78fe83-765d-413d-ac8f-1a18d85fb527" targetNamespace="http://schemas.microsoft.com/office/2006/metadata/properties" ma:root="true" ma:fieldsID="1d76ca408813adbfb5327b8e4dde6bea" ns2:_="" ns3:_="" ns4:_="" ns5:_="" ns6:_="" ns7:_="" ns8:_="">
    <xsd:import namespace="b66dee1d-5fc0-4479-b17f-258c5373ea5b"/>
    <xsd:import namespace="4f9c820c-e7e2-444d-97ee-45f2b3485c1d"/>
    <xsd:import namespace="15ffb055-6eb4-45a1-bc20-bf2ac0d420da"/>
    <xsd:import namespace="725c79e5-42ce-4aa0-ac78-b6418001f0d2"/>
    <xsd:import namespace="c91a514c-9034-4fa3-897a-8352025b26ed"/>
    <xsd:import namespace="ea9732bc-bdab-4124-94da-00ac1c8a1ca9"/>
    <xsd:import namespace="eb78fe83-765d-413d-ac8f-1a18d85fb527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DocumentType" minOccurs="0"/>
                <xsd:element ref="ns4:KeyWords" minOccurs="0"/>
                <xsd:element ref="ns3:Narrative" minOccurs="0"/>
                <xsd:element ref="ns3:Subactivity" minOccurs="0"/>
                <xsd:element ref="ns3:Case" minOccurs="0"/>
                <xsd:element ref="ns3:RelatedPeople" minOccurs="0"/>
                <xsd:element ref="ns3:CategoryName" minOccurs="0"/>
                <xsd:element ref="ns3:CategoryValue" minOccurs="0"/>
                <xsd:element ref="ns3:BusinessValue" minOccurs="0"/>
                <xsd:element ref="ns3:FunctionGroup" minOccurs="0"/>
                <xsd:element ref="ns3:Function" minOccurs="0"/>
                <xsd:element ref="ns3:PRAType" minOccurs="0"/>
                <xsd:element ref="ns3:PRADate1" minOccurs="0"/>
                <xsd:element ref="ns3:PRADate2" minOccurs="0"/>
                <xsd:element ref="ns3:PRADate3" minOccurs="0"/>
                <xsd:element ref="ns3:PRADateDisposal" minOccurs="0"/>
                <xsd:element ref="ns3:PRADateTrigger" minOccurs="0"/>
                <xsd:element ref="ns3:PRAText1" minOccurs="0"/>
                <xsd:element ref="ns3:PRAText2" minOccurs="0"/>
                <xsd:element ref="ns3:PRAText3" minOccurs="0"/>
                <xsd:element ref="ns3:PRAText4" minOccurs="0"/>
                <xsd:element ref="ns3:PRAText5" minOccurs="0"/>
                <xsd:element ref="ns3:AggregationStatus" minOccurs="0"/>
                <xsd:element ref="ns3:Project" minOccurs="0"/>
                <xsd:element ref="ns3:Activity" minOccurs="0"/>
                <xsd:element ref="ns5:AggregationNarrative" minOccurs="0"/>
                <xsd:element ref="ns6:Channel" minOccurs="0"/>
                <xsd:element ref="ns6:Team" minOccurs="0"/>
                <xsd:element ref="ns6:Level2" minOccurs="0"/>
                <xsd:element ref="ns6:Level3" minOccurs="0"/>
                <xsd:element ref="ns6:Year" minOccurs="0"/>
                <xsd:element ref="ns7:OverrideLabel" minOccurs="0"/>
                <xsd:element ref="ns7:SetLabel" minOccurs="0"/>
                <xsd:element ref="ns7:zMigrationID" minOccurs="0"/>
                <xsd:element ref="ns7:zLegacy" minOccurs="0"/>
                <xsd:element ref="ns7:zLegacyJSON" minOccurs="0"/>
                <xsd:element ref="ns7:AccessClassification" minOccurs="0"/>
                <xsd:element ref="ns7:LegacyID" minOccurs="0"/>
                <xsd:element ref="ns7:RefNo" minOccurs="0"/>
                <xsd:element ref="ns7:Copied" minOccurs="0"/>
                <xsd:element ref="ns7:CopiedFrom" minOccurs="0"/>
                <xsd:element ref="ns7:CopiedTo" minOccurs="0"/>
                <xsd:element ref="ns7:PPR" minOccurs="0"/>
                <xsd:element ref="ns8:MediaServiceMetadata" minOccurs="0"/>
                <xsd:element ref="ns8:MediaServiceFastMetadata" minOccurs="0"/>
                <xsd:element ref="ns8:MediaServiceAutoKeyPoints" minOccurs="0"/>
                <xsd:element ref="ns8:MediaServiceKeyPoints" minOccurs="0"/>
                <xsd:element ref="ns8:Address" minOccurs="0"/>
                <xsd:element ref="ns8:ca7b86f3b934413cb56b10850153c8c2" minOccurs="0"/>
                <xsd:element ref="ns2:TaxCatchAll" minOccurs="0"/>
                <xsd:element ref="ns8:ValuationNo" minOccurs="0"/>
                <xsd:element ref="ns2:SharedWithUsers" minOccurs="0"/>
                <xsd:element ref="ns2:SharedWithDetails" minOccurs="0"/>
                <xsd:element ref="ns8:lcf76f155ced4ddcb4097134ff3c332f" minOccurs="0"/>
                <xsd:element ref="ns8:MediaServiceDateTaken" minOccurs="0"/>
                <xsd:element ref="ns8:MediaServiceGenerationTime" minOccurs="0"/>
                <xsd:element ref="ns8:MediaServiceEventHashCode" minOccurs="0"/>
                <xsd:element ref="ns8:MediaLengthInSeconds" minOccurs="0"/>
                <xsd:element ref="ns8:MediaServiceLocation" minOccurs="0"/>
                <xsd:element ref="ns8:MediaServiceOCR" minOccurs="0"/>
                <xsd:element ref="ns8:ReadOnly" minOccurs="0"/>
                <xsd:element ref="ns8:MediaServiceObjectDetectorVersions" minOccurs="0"/>
                <xsd:element ref="ns8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6dee1d-5fc0-4479-b17f-258c5373ea5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61" nillable="true" ma:displayName="Taxonomy Catch All Column" ma:hidden="true" ma:list="{70a9e5f9-e1d4-4e37-b166-8e9f7532fe16}" ma:internalName="TaxCatchAll" ma:showField="CatchAllData" ma:web="b66dee1d-5fc0-4479-b17f-258c5373ea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6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6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9c820c-e7e2-444d-97ee-45f2b3485c1d" elementFormDefault="qualified">
    <xsd:import namespace="http://schemas.microsoft.com/office/2006/documentManagement/types"/>
    <xsd:import namespace="http://schemas.microsoft.com/office/infopath/2007/PartnerControls"/>
    <xsd:element name="DocumentType" ma:index="11" nillable="true" ma:displayName="Document Type" ma:format="Dropdown" ma:hidden="true" ma:internalName="DocumentType" ma:readOnly="false">
      <xsd:simpleType>
        <xsd:union memberTypes="dms:Text">
          <xsd:simpleType>
            <xsd:restriction base="dms:Choice">
              <xsd:enumeration value="APPLICATION, certificate, consent related"/>
              <xsd:enumeration value="CONTRACT, Variation, Agreement"/>
              <xsd:enumeration value="CORRESPONDENCE"/>
              <xsd:enumeration value="DRAWING, Plan, Map"/>
              <xsd:enumeration value="EMPLOYMENT related"/>
              <xsd:enumeration value="FINANCIAL related"/>
              <xsd:enumeration value="KNOWLEDGE article"/>
              <xsd:enumeration value="MEETING related"/>
              <xsd:enumeration value="MEMO, Filenote, Email"/>
              <xsd:enumeration value="MODEL, Calculation, Working"/>
              <xsd:enumeration value="PHOTO, Image or Multi-media"/>
              <xsd:enumeration value="PRESENTATION"/>
              <xsd:enumeration value="PUBLICATION material"/>
              <xsd:enumeration value="PURCHASING related"/>
              <xsd:enumeration value="REPORT, or planning related"/>
              <xsd:enumeration value="RULES, Policy, Bylaw, procedure"/>
              <xsd:enumeration value="SERVICE REQUEST related"/>
              <xsd:enumeration value="SPECIFICATION or standard"/>
              <xsd:enumeration value="SUPPLIER PRODUCT Info"/>
              <xsd:enumeration value="TEMPLATE, Checklist or Form"/>
            </xsd:restriction>
          </xsd:simpleType>
        </xsd:union>
      </xsd:simpleType>
    </xsd:element>
    <xsd:element name="Narrative" ma:index="13" nillable="true" ma:displayName="Narrative" ma:internalName="Narrative" ma:readOnly="false">
      <xsd:simpleType>
        <xsd:restriction base="dms:Note">
          <xsd:maxLength value="255"/>
        </xsd:restriction>
      </xsd:simpleType>
    </xsd:element>
    <xsd:element name="Subactivity" ma:index="14" nillable="true" ma:displayName="Subactivity" ma:default="NA" ma:hidden="true" ma:indexed="true" ma:internalName="Subactivity" ma:readOnly="false">
      <xsd:simpleType>
        <xsd:restriction base="dms:Text">
          <xsd:maxLength value="255"/>
        </xsd:restriction>
      </xsd:simpleType>
    </xsd:element>
    <xsd:element name="Case" ma:index="15" nillable="true" ma:displayName="Case" ma:default="NA" ma:hidden="true" ma:indexed="true" ma:internalName="Case" ma:readOnly="false">
      <xsd:simpleType>
        <xsd:restriction base="dms:Text">
          <xsd:maxLength value="255"/>
        </xsd:restriction>
      </xsd:simpleType>
    </xsd:element>
    <xsd:element name="RelatedPeople" ma:index="16" nillable="true" ma:displayName="Related People" ma:hidden="true" ma:list="UserInfo" ma:SharePointGroup="0" ma:internalName="RelatedPeople" ma:readOnly="fals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ategoryName" ma:index="17" nillable="true" ma:displayName="Category 1" ma:default="NA" ma:hidden="true" ma:internalName="CategoryName" ma:readOnly="false">
      <xsd:simpleType>
        <xsd:restriction base="dms:Text">
          <xsd:maxLength value="255"/>
        </xsd:restriction>
      </xsd:simpleType>
    </xsd:element>
    <xsd:element name="CategoryValue" ma:index="18" nillable="true" ma:displayName="Category 2" ma:default="NA" ma:hidden="true" ma:internalName="CategoryValue" ma:readOnly="false">
      <xsd:simpleType>
        <xsd:restriction base="dms:Text">
          <xsd:maxLength value="255"/>
        </xsd:restriction>
      </xsd:simpleType>
    </xsd:element>
    <xsd:element name="BusinessValue" ma:index="19" nillable="true" ma:displayName="Business Value" ma:hidden="true" ma:internalName="BusinessValue" ma:readOnly="false">
      <xsd:simpleType>
        <xsd:restriction base="dms:Text">
          <xsd:maxLength value="255"/>
        </xsd:restriction>
      </xsd:simpleType>
    </xsd:element>
    <xsd:element name="FunctionGroup" ma:index="20" nillable="true" ma:displayName="Function Group" ma:default="Infrastructure" ma:hidden="true" ma:internalName="FunctionGroup" ma:readOnly="false">
      <xsd:simpleType>
        <xsd:restriction base="dms:Text">
          <xsd:maxLength value="255"/>
        </xsd:restriction>
      </xsd:simpleType>
    </xsd:element>
    <xsd:element name="Function" ma:index="21" nillable="true" ma:displayName="Function" ma:default="Roading and Transport Management" ma:hidden="true" ma:internalName="Function" ma:readOnly="false">
      <xsd:simpleType>
        <xsd:restriction base="dms:Text">
          <xsd:maxLength value="255"/>
        </xsd:restriction>
      </xsd:simpleType>
    </xsd:element>
    <xsd:element name="PRAType" ma:index="22" nillable="true" ma:displayName="PRA Type" ma:default="Doc" ma:hidden="true" ma:indexed="true" ma:internalName="PRAType" ma:readOnly="false">
      <xsd:simpleType>
        <xsd:restriction base="dms:Text">
          <xsd:maxLength value="255"/>
        </xsd:restriction>
      </xsd:simpleType>
    </xsd:element>
    <xsd:element name="PRADate1" ma:index="23" nillable="true" ma:displayName="PRA Date 1" ma:format="DateOnly" ma:hidden="true" ma:internalName="PRADate1" ma:readOnly="false">
      <xsd:simpleType>
        <xsd:restriction base="dms:DateTime"/>
      </xsd:simpleType>
    </xsd:element>
    <xsd:element name="PRADate2" ma:index="24" nillable="true" ma:displayName="PRA Date 2" ma:format="DateOnly" ma:hidden="true" ma:internalName="PRADate2" ma:readOnly="false">
      <xsd:simpleType>
        <xsd:restriction base="dms:DateTime"/>
      </xsd:simpleType>
    </xsd:element>
    <xsd:element name="PRADate3" ma:index="25" nillable="true" ma:displayName="PRA Date 3" ma:format="DateOnly" ma:hidden="true" ma:internalName="PRADate3" ma:readOnly="false">
      <xsd:simpleType>
        <xsd:restriction base="dms:DateTime"/>
      </xsd:simpleType>
    </xsd:element>
    <xsd:element name="PRADateDisposal" ma:index="26" nillable="true" ma:displayName="PRA Date Disposal" ma:format="DateOnly" ma:hidden="true" ma:internalName="PRADateDisposal" ma:readOnly="false">
      <xsd:simpleType>
        <xsd:restriction base="dms:DateTime"/>
      </xsd:simpleType>
    </xsd:element>
    <xsd:element name="PRADateTrigger" ma:index="27" nillable="true" ma:displayName="PRA Date Trigger" ma:format="DateOnly" ma:hidden="true" ma:internalName="PRADateTrigger" ma:readOnly="false">
      <xsd:simpleType>
        <xsd:restriction base="dms:DateTime"/>
      </xsd:simpleType>
    </xsd:element>
    <xsd:element name="PRAText1" ma:index="28" nillable="true" ma:displayName="PRA Text 1" ma:hidden="true" ma:internalName="PRAText1" ma:readOnly="false">
      <xsd:simpleType>
        <xsd:restriction base="dms:Text">
          <xsd:maxLength value="255"/>
        </xsd:restriction>
      </xsd:simpleType>
    </xsd:element>
    <xsd:element name="PRAText2" ma:index="29" nillable="true" ma:displayName="PRA Text 2" ma:hidden="true" ma:internalName="PRAText2" ma:readOnly="false">
      <xsd:simpleType>
        <xsd:restriction base="dms:Text">
          <xsd:maxLength value="255"/>
        </xsd:restriction>
      </xsd:simpleType>
    </xsd:element>
    <xsd:element name="PRAText3" ma:index="30" nillable="true" ma:displayName="PRA Text 3" ma:hidden="true" ma:internalName="PRAText3" ma:readOnly="false">
      <xsd:simpleType>
        <xsd:restriction base="dms:Text">
          <xsd:maxLength value="255"/>
        </xsd:restriction>
      </xsd:simpleType>
    </xsd:element>
    <xsd:element name="PRAText4" ma:index="31" nillable="true" ma:displayName="PRA Text 4" ma:hidden="true" ma:internalName="PRAText4" ma:readOnly="false">
      <xsd:simpleType>
        <xsd:restriction base="dms:Text">
          <xsd:maxLength value="255"/>
        </xsd:restriction>
      </xsd:simpleType>
    </xsd:element>
    <xsd:element name="PRAText5" ma:index="32" nillable="true" ma:displayName="PRA Text 5" ma:hidden="true" ma:internalName="PRAText5" ma:readOnly="false">
      <xsd:simpleType>
        <xsd:restriction base="dms:Text">
          <xsd:maxLength value="255"/>
        </xsd:restriction>
      </xsd:simpleType>
    </xsd:element>
    <xsd:element name="AggregationStatus" ma:index="33" nillable="true" ma:displayName="Aggregation Status" ma:default="Normal" ma:format="Dropdown" ma:hidden="true" ma:internalName="AggregationStatus" ma:readOnly="false">
      <xsd:simpleType>
        <xsd:union memberTypes="dms:Text">
          <xsd:simpleType>
            <xsd:restriction base="dms:Choice">
              <xsd:enumeration value="Delete Soon"/>
              <xsd:enumeration value="Transfer Soon"/>
              <xsd:enumeration value="Appraise Soon"/>
              <xsd:enumeration value="Delete"/>
              <xsd:enumeration value="Transfer"/>
              <xsd:enumeration value="Appraise"/>
              <xsd:enumeration value="Hold"/>
              <xsd:enumeration value="Normal"/>
              <xsd:enumeration value="Archive"/>
            </xsd:restriction>
          </xsd:simpleType>
        </xsd:union>
      </xsd:simpleType>
    </xsd:element>
    <xsd:element name="Project" ma:index="34" nillable="true" ma:displayName="Project" ma:default="NA" ma:hidden="true" ma:internalName="Project" ma:readOnly="false">
      <xsd:simpleType>
        <xsd:restriction base="dms:Text">
          <xsd:maxLength value="255"/>
        </xsd:restriction>
      </xsd:simpleType>
    </xsd:element>
    <xsd:element name="Activity" ma:index="35" nillable="true" ma:displayName="Activity" ma:default="Operations" ma:hidden="true" ma:internalName="Activity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ffb055-6eb4-45a1-bc20-bf2ac0d420da" elementFormDefault="qualified">
    <xsd:import namespace="http://schemas.microsoft.com/office/2006/documentManagement/types"/>
    <xsd:import namespace="http://schemas.microsoft.com/office/infopath/2007/PartnerControls"/>
    <xsd:element name="KeyWords" ma:index="12" nillable="true" ma:displayName="Key Words" ma:hidden="true" ma:internalName="KeyWords" ma:readOnly="fals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5c79e5-42ce-4aa0-ac78-b6418001f0d2" elementFormDefault="qualified">
    <xsd:import namespace="http://schemas.microsoft.com/office/2006/documentManagement/types"/>
    <xsd:import namespace="http://schemas.microsoft.com/office/infopath/2007/PartnerControls"/>
    <xsd:element name="AggregationNarrative" ma:index="36" nillable="true" ma:displayName="Aggregation Narrative" ma:hidden="true" ma:internalName="AggregationNarrative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1a514c-9034-4fa3-897a-8352025b26ed" elementFormDefault="qualified">
    <xsd:import namespace="http://schemas.microsoft.com/office/2006/documentManagement/types"/>
    <xsd:import namespace="http://schemas.microsoft.com/office/infopath/2007/PartnerControls"/>
    <xsd:element name="Channel" ma:index="37" nillable="true" ma:displayName="Channel" ma:default="NA" ma:hidden="true" ma:internalName="Channel" ma:readOnly="false">
      <xsd:simpleType>
        <xsd:restriction base="dms:Text">
          <xsd:maxLength value="255"/>
        </xsd:restriction>
      </xsd:simpleType>
    </xsd:element>
    <xsd:element name="Team" ma:index="38" nillable="true" ma:displayName="Team" ma:default="Operations" ma:hidden="true" ma:internalName="Team" ma:readOnly="false">
      <xsd:simpleType>
        <xsd:restriction base="dms:Text">
          <xsd:maxLength value="255"/>
        </xsd:restriction>
      </xsd:simpleType>
    </xsd:element>
    <xsd:element name="Level2" ma:index="39" nillable="true" ma:displayName="Level2" ma:default="NA" ma:hidden="true" ma:internalName="Level2" ma:readOnly="false">
      <xsd:simpleType>
        <xsd:restriction base="dms:Text">
          <xsd:maxLength value="255"/>
        </xsd:restriction>
      </xsd:simpleType>
    </xsd:element>
    <xsd:element name="Level3" ma:index="40" nillable="true" ma:displayName="Level3" ma:hidden="true" ma:internalName="Level3" ma:readOnly="false">
      <xsd:simpleType>
        <xsd:restriction base="dms:Text">
          <xsd:maxLength value="255"/>
        </xsd:restriction>
      </xsd:simpleType>
    </xsd:element>
    <xsd:element name="Year" ma:index="41" nillable="true" ma:displayName="Year" ma:default="NA" ma:hidden="true" ma:indexed="true" ma:internalName="Year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9732bc-bdab-4124-94da-00ac1c8a1ca9" elementFormDefault="qualified">
    <xsd:import namespace="http://schemas.microsoft.com/office/2006/documentManagement/types"/>
    <xsd:import namespace="http://schemas.microsoft.com/office/infopath/2007/PartnerControls"/>
    <xsd:element name="OverrideLabel" ma:index="42" nillable="true" ma:displayName="Override Label" ma:description="Used to override the set label for automation where multiple labels apply in a library" ma:hidden="true" ma:internalName="OverrideLabel" ma:readOnly="false">
      <xsd:simpleType>
        <xsd:restriction base="dms:Text">
          <xsd:maxLength value="255"/>
        </xsd:restriction>
      </xsd:simpleType>
    </xsd:element>
    <xsd:element name="SetLabel" ma:index="43" nillable="true" ma:displayName="Set Label" ma:default="D05M" ma:description="Used to set the retention label via automation" ma:hidden="true" ma:internalName="SetLabel">
      <xsd:simpleType>
        <xsd:restriction base="dms:Text">
          <xsd:maxLength value="255"/>
        </xsd:restriction>
      </xsd:simpleType>
    </xsd:element>
    <xsd:element name="zMigrationID" ma:index="44" nillable="true" ma:displayName="zMigrationID" ma:description="This column will be used to track each file and folder that is migrated.&#10;&#10;This is the Objective document ID plus the file extension (eg A1234576-PDF)." ma:hidden="true" ma:indexed="true" ma:internalName="zMigrationID" ma:readOnly="false">
      <xsd:simpleType>
        <xsd:restriction base="dms:Text">
          <xsd:maxLength value="255"/>
        </xsd:restriction>
      </xsd:simpleType>
    </xsd:element>
    <xsd:element name="zLegacy" ma:index="45" nillable="true" ma:displayName="zLegacy" ma:description="This is the friendly format column of Key Value pairs (Objective Field: Objective Value)." ma:hidden="true" ma:internalName="zLegacy" ma:readOnly="false">
      <xsd:simpleType>
        <xsd:restriction base="dms:Note"/>
      </xsd:simpleType>
    </xsd:element>
    <xsd:element name="zLegacyJSON" ma:index="46" nillable="true" ma:displayName="zLegacyJSON" ma:description="This is the JSON blob field for the Key Value pairs which can be used to set field values in the future if required." ma:hidden="true" ma:internalName="zLegacyJSON" ma:readOnly="false">
      <xsd:simpleType>
        <xsd:restriction base="dms:Note"/>
      </xsd:simpleType>
    </xsd:element>
    <xsd:element name="AccessClassification" ma:index="47" nillable="true" ma:displayName="Access Classification" ma:default="Internal" ma:format="Dropdown" ma:hidden="true" ma:indexed="true" ma:internalName="AccessClassification" ma:readOnly="false">
      <xsd:simpleType>
        <xsd:union memberTypes="dms:Text">
          <xsd:simpleType>
            <xsd:restriction base="dms:Choice">
              <xsd:enumeration value="Internal"/>
              <xsd:enumeration value="Public"/>
              <xsd:enumeration value="Restricted"/>
            </xsd:restriction>
          </xsd:simpleType>
        </xsd:union>
      </xsd:simpleType>
    </xsd:element>
    <xsd:element name="LegacyID" ma:index="48" nillable="true" ma:displayName="LegacyID" ma:hidden="true" ma:indexed="true" ma:internalName="LegacyID" ma:readOnly="false">
      <xsd:simpleType>
        <xsd:restriction base="dms:Text">
          <xsd:maxLength value="255"/>
        </xsd:restriction>
      </xsd:simpleType>
    </xsd:element>
    <xsd:element name="RefNo" ma:index="49" nillable="true" ma:displayName="MagiQ Reference" ma:hidden="true" ma:indexed="true" ma:internalName="RefNo" ma:readOnly="false">
      <xsd:simpleType>
        <xsd:restriction base="dms:Text">
          <xsd:maxLength value="255"/>
        </xsd:restriction>
      </xsd:simpleType>
    </xsd:element>
    <xsd:element name="Copied" ma:index="50" nillable="true" ma:displayName="Copied" ma:default="0" ma:internalName="Copied" ma:readOnly="false">
      <xsd:simpleType>
        <xsd:restriction base="dms:Boolean"/>
      </xsd:simpleType>
    </xsd:element>
    <xsd:element name="CopiedFrom" ma:index="51" nillable="true" ma:displayName="CopiedFrom" ma:hidden="true" ma:internalName="CopiedFrom" ma:readOnly="false">
      <xsd:simpleType>
        <xsd:restriction base="dms:Note"/>
      </xsd:simpleType>
    </xsd:element>
    <xsd:element name="CopiedTo" ma:index="52" nillable="true" ma:displayName="CopiedTo" ma:hidden="true" ma:internalName="CopiedTo" ma:readOnly="false">
      <xsd:simpleType>
        <xsd:restriction base="dms:Note"/>
      </xsd:simpleType>
    </xsd:element>
    <xsd:element name="PPR" ma:index="53" nillable="true" ma:displayName="PPR" ma:hidden="true" ma:indexed="true" ma:internalName="PPR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78fe83-765d-413d-ac8f-1a18d85fb52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5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5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5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5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Address" ma:index="58" nillable="true" ma:displayName="Address" ma:hidden="true" ma:internalName="Address">
      <xsd:simpleType>
        <xsd:restriction base="dms:Text">
          <xsd:maxLength value="255"/>
        </xsd:restriction>
      </xsd:simpleType>
    </xsd:element>
    <xsd:element name="ca7b86f3b934413cb56b10850153c8c2" ma:index="60" nillable="true" ma:taxonomy="true" ma:internalName="ca7b86f3b934413cb56b10850153c8c2" ma:taxonomyFieldName="Property" ma:displayName="Property" ma:default="" ma:fieldId="{ca7b86f3-b934-413c-b56b-10850153c8c2}" ma:taxonomyMulti="true" ma:sspId="4a633eb9-49e2-4f27-abc8-94b8c9debc0a" ma:termSetId="62b7e96f-edf6-4d90-afbd-1a12dde0f8a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ValuationNo" ma:index="62" nillable="true" ma:displayName="Valuation Number" ma:hidden="true" ma:internalName="ValuationNo">
      <xsd:simpleType>
        <xsd:restriction base="dms:Text">
          <xsd:maxLength value="255"/>
        </xsd:restriction>
      </xsd:simpleType>
    </xsd:element>
    <xsd:element name="lcf76f155ced4ddcb4097134ff3c332f" ma:index="66" nillable="true" ma:taxonomy="true" ma:internalName="lcf76f155ced4ddcb4097134ff3c332f" ma:taxonomyFieldName="MediaServiceImageTags" ma:displayName="Image Tags" ma:readOnly="false" ma:fieldId="{5cf76f15-5ced-4ddc-b409-7134ff3c332f}" ma:taxonomyMulti="true" ma:sspId="4a633eb9-49e2-4f27-abc8-94b8c9debc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67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6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6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7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71" nillable="true" ma:displayName="Location" ma:internalName="MediaServiceLocation" ma:readOnly="true">
      <xsd:simpleType>
        <xsd:restriction base="dms:Text"/>
      </xsd:simpleType>
    </xsd:element>
    <xsd:element name="MediaServiceOCR" ma:index="7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ReadOnly" ma:index="73" nillable="true" ma:displayName="Preview" ma:hidden="true" ma:internalName="ReadOnly" ma:readOnly="false">
      <xsd:simpleType>
        <xsd:restriction base="dms:Text"/>
      </xsd:simpleType>
    </xsd:element>
    <xsd:element name="MediaServiceObjectDetectorVersions" ma:index="7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7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metadata xmlns="http://www.objective.com/ecm/document/metadata/7602B738831440DB9AF4B3C0A3E49E12" version="1.0.0">
  <systemFields>
    <field name="Objective-Id">
      <value order="0">A2578563</value>
    </field>
    <field name="Objective-Title">
      <value order="0">No Stopping - Burn Place - Letter to Residents - 19Feb2021</value>
    </field>
    <field name="Objective-Description">
      <value order="0"/>
    </field>
    <field name="Objective-CreationStamp">
      <value order="0">2021-02-18T23:08:15Z</value>
    </field>
    <field name="Objective-IsApproved">
      <value order="0">false</value>
    </field>
    <field name="Objective-IsPublished">
      <value order="0">true</value>
    </field>
    <field name="Objective-DatePublished">
      <value order="0">2021-02-21T20:40:43Z</value>
    </field>
    <field name="Objective-ModificationStamp">
      <value order="0">2021-02-21T20:40:43Z</value>
    </field>
    <field name="Objective-Owner">
      <value order="0">Matt Bruce</value>
    </field>
    <field name="Objective-Path">
      <value order="0">TARDIS:Roading and Transport Management:Roading and Transport Operations:Parking Bylaw Provisions:Parking Control Applications [Parking and Vehicle Control Bylaw]:Request for Feedback Letters</value>
    </field>
    <field name="Objective-Parent">
      <value order="0">Request for Feedback Letters</value>
    </field>
    <field name="Objective-State">
      <value order="0">Published</value>
    </field>
    <field name="Objective-VersionId">
      <value order="0">vA3687018</value>
    </field>
    <field name="Objective-Version">
      <value order="0">7.0</value>
    </field>
    <field name="Objective-VersionNumber">
      <value order="0">7</value>
    </field>
    <field name="Objective-VersionComment">
      <value order="0"/>
    </field>
    <field name="Objective-FileNumber">
      <value order="0">qA10387</value>
    </field>
    <field name="Objective-Classification">
      <value order="0">Council</value>
    </field>
    <field name="Objective-Caveats">
      <value order="0"/>
    </field>
  </systemFields>
  <catalogues>
    <catalogue name="Document Type Catalogue" type="type" ori="id:cA19">
      <field name="Objective-Contract Number">
        <value order="0"/>
      </field>
      <field name="Objective-Project ID">
        <value order="0"/>
      </field>
      <field name="Objective-Service Request Id">
        <value order="0"/>
      </field>
      <field name="Objective-Organisation">
        <value order="0"/>
      </field>
      <field name="Objective-NCS Reference Number">
        <value order="0"/>
      </field>
      <field name="Objective-NCS System Area">
        <value order="0"/>
      </field>
      <field name="Objective-PPR Links">
        <value order="0"/>
      </field>
      <field name="Objective-Review By">
        <value order="0"/>
      </field>
      <field name="Objective-Reviewer">
        <value order="0"/>
      </field>
      <field name="Objective-Department">
        <value order="0"/>
      </field>
    </catalogue>
  </catalogues>
</metadat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ubactivity xmlns="4f9c820c-e7e2-444d-97ee-45f2b3485c1d">Road Safety</Subactivity>
    <BusinessValue xmlns="4f9c820c-e7e2-444d-97ee-45f2b3485c1d" xsi:nil="true"/>
    <PRADateDisposal xmlns="4f9c820c-e7e2-444d-97ee-45f2b3485c1d" xsi:nil="true"/>
    <ValuationNo xmlns="eb78fe83-765d-413d-ac8f-1a18d85fb527" xsi:nil="true"/>
    <KeyWords xmlns="15ffb055-6eb4-45a1-bc20-bf2ac0d420da" xsi:nil="true"/>
    <zLegacyJSON xmlns="ea9732bc-bdab-4124-94da-00ac1c8a1ca9" xsi:nil="true"/>
    <PRADate3 xmlns="4f9c820c-e7e2-444d-97ee-45f2b3485c1d" xsi:nil="true"/>
    <PRAText5 xmlns="4f9c820c-e7e2-444d-97ee-45f2b3485c1d" xsi:nil="true"/>
    <Level2 xmlns="c91a514c-9034-4fa3-897a-8352025b26ed">NA</Level2>
    <ca7b86f3b934413cb56b10850153c8c2 xmlns="eb78fe83-765d-413d-ac8f-1a18d85fb527">
      <Terms xmlns="http://schemas.microsoft.com/office/infopath/2007/PartnerControls"/>
    </ca7b86f3b934413cb56b10850153c8c2>
    <Activity xmlns="4f9c820c-e7e2-444d-97ee-45f2b3485c1d">Operations</Activity>
    <zLegacy xmlns="ea9732bc-bdab-4124-94da-00ac1c8a1ca9" xsi:nil="true"/>
    <Address xmlns="eb78fe83-765d-413d-ac8f-1a18d85fb527" xsi:nil="true"/>
    <lcf76f155ced4ddcb4097134ff3c332f xmlns="eb78fe83-765d-413d-ac8f-1a18d85fb527">
      <Terms xmlns="http://schemas.microsoft.com/office/infopath/2007/PartnerControls"/>
    </lcf76f155ced4ddcb4097134ff3c332f>
    <AggregationStatus xmlns="4f9c820c-e7e2-444d-97ee-45f2b3485c1d">Normal</AggregationStatus>
    <AccessClassification xmlns="ea9732bc-bdab-4124-94da-00ac1c8a1ca9">Internal</AccessClassification>
    <CategoryValue xmlns="4f9c820c-e7e2-444d-97ee-45f2b3485c1d">NA</CategoryValue>
    <PRADate2 xmlns="4f9c820c-e7e2-444d-97ee-45f2b3485c1d" xsi:nil="true"/>
    <Case xmlns="4f9c820c-e7e2-444d-97ee-45f2b3485c1d">NA</Case>
    <PRAText1 xmlns="4f9c820c-e7e2-444d-97ee-45f2b3485c1d" xsi:nil="true"/>
    <PRAText4 xmlns="4f9c820c-e7e2-444d-97ee-45f2b3485c1d" xsi:nil="true"/>
    <Level3 xmlns="c91a514c-9034-4fa3-897a-8352025b26ed" xsi:nil="true"/>
    <Team xmlns="c91a514c-9034-4fa3-897a-8352025b26ed">Operations</Team>
    <SetLabel xmlns="ea9732bc-bdab-4124-94da-00ac1c8a1ca9">RETAIN</SetLabel>
    <zMigrationID xmlns="ea9732bc-bdab-4124-94da-00ac1c8a1ca9" xsi:nil="true"/>
    <CopiedFrom xmlns="ea9732bc-bdab-4124-94da-00ac1c8a1ca9" xsi:nil="true"/>
    <Project xmlns="4f9c820c-e7e2-444d-97ee-45f2b3485c1d">NA</Project>
    <Copied xmlns="ea9732bc-bdab-4124-94da-00ac1c8a1ca9">false</Copied>
    <TaxCatchAll xmlns="b66dee1d-5fc0-4479-b17f-258c5373ea5b" xsi:nil="true"/>
    <ReadOnly xmlns="eb78fe83-765d-413d-ac8f-1a18d85fb527" xsi:nil="true"/>
    <FunctionGroup xmlns="4f9c820c-e7e2-444d-97ee-45f2b3485c1d">Infrastructure</FunctionGroup>
    <Function xmlns="4f9c820c-e7e2-444d-97ee-45f2b3485c1d">Roading and Transport Management</Function>
    <RefNo xmlns="ea9732bc-bdab-4124-94da-00ac1c8a1ca9" xsi:nil="true"/>
    <RelatedPeople xmlns="4f9c820c-e7e2-444d-97ee-45f2b3485c1d">
      <UserInfo>
        <DisplayName/>
        <AccountId xsi:nil="true"/>
        <AccountType/>
      </UserInfo>
    </RelatedPeople>
    <AggregationNarrative xmlns="725c79e5-42ce-4aa0-ac78-b6418001f0d2" xsi:nil="true"/>
    <Channel xmlns="c91a514c-9034-4fa3-897a-8352025b26ed">General</Channel>
    <OverrideLabel xmlns="ea9732bc-bdab-4124-94da-00ac1c8a1ca9" xsi:nil="true"/>
    <CopiedTo xmlns="ea9732bc-bdab-4124-94da-00ac1c8a1ca9" xsi:nil="true"/>
    <PPR xmlns="ea9732bc-bdab-4124-94da-00ac1c8a1ca9" xsi:nil="true"/>
    <PRAType xmlns="4f9c820c-e7e2-444d-97ee-45f2b3485c1d">Doc</PRAType>
    <PRADate1 xmlns="4f9c820c-e7e2-444d-97ee-45f2b3485c1d" xsi:nil="true"/>
    <LegacyID xmlns="ea9732bc-bdab-4124-94da-00ac1c8a1ca9" xsi:nil="true"/>
    <DocumentType xmlns="4f9c820c-e7e2-444d-97ee-45f2b3485c1d" xsi:nil="true"/>
    <PRAText3 xmlns="4f9c820c-e7e2-444d-97ee-45f2b3485c1d" xsi:nil="true"/>
    <Year xmlns="c91a514c-9034-4fa3-897a-8352025b26ed">NA</Year>
    <Narrative xmlns="4f9c820c-e7e2-444d-97ee-45f2b3485c1d" xsi:nil="true"/>
    <CategoryName xmlns="4f9c820c-e7e2-444d-97ee-45f2b3485c1d">Road Safety Queries and Complaints</CategoryName>
    <PRADateTrigger xmlns="4f9c820c-e7e2-444d-97ee-45f2b3485c1d" xsi:nil="true"/>
    <PRAText2 xmlns="4f9c820c-e7e2-444d-97ee-45f2b3485c1d" xsi:nil="true"/>
    <_dlc_DocId xmlns="b66dee1d-5fc0-4479-b17f-258c5373ea5b">NDOCS-1355221503-45769</_dlc_DocId>
    <_dlc_DocIdUrl xmlns="b66dee1d-5fc0-4479-b17f-258c5373ea5b">
      <Url>https://nelsoncity.sharepoint.com/sites/ecm-rtops/_layouts/15/DocIdRedir.aspx?ID=NDOCS-1355221503-45769</Url>
      <Description>NDOCS-1355221503-45769</Description>
    </_dlc_DocIdUrl>
  </documentManagement>
</p:properties>
</file>

<file path=customXml/itemProps1.xml><?xml version="1.0" encoding="utf-8"?>
<ds:datastoreItem xmlns:ds="http://schemas.openxmlformats.org/officeDocument/2006/customXml" ds:itemID="{322A597C-49AB-4B72-AD8E-9EE212C9BD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66dee1d-5fc0-4479-b17f-258c5373ea5b"/>
    <ds:schemaRef ds:uri="4f9c820c-e7e2-444d-97ee-45f2b3485c1d"/>
    <ds:schemaRef ds:uri="15ffb055-6eb4-45a1-bc20-bf2ac0d420da"/>
    <ds:schemaRef ds:uri="725c79e5-42ce-4aa0-ac78-b6418001f0d2"/>
    <ds:schemaRef ds:uri="c91a514c-9034-4fa3-897a-8352025b26ed"/>
    <ds:schemaRef ds:uri="ea9732bc-bdab-4124-94da-00ac1c8a1ca9"/>
    <ds:schemaRef ds:uri="eb78fe83-765d-413d-ac8f-1a18d85fb52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ACA66B6-4A23-4D8B-9357-F8BFCA29352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7602B738831440DB9AF4B3C0A3E49E12"/>
  </ds:schemaRefs>
</ds:datastoreItem>
</file>

<file path=customXml/itemProps4.xml><?xml version="1.0" encoding="utf-8"?>
<ds:datastoreItem xmlns:ds="http://schemas.openxmlformats.org/officeDocument/2006/customXml" ds:itemID="{4A59238D-BA30-4AF8-9DAE-3DC286F7F75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7A9F9F8-4D0A-42DA-81D9-B249E36EDBAD}">
  <ds:schemaRefs>
    <ds:schemaRef ds:uri="http://schemas.microsoft.com/sharepoint/events"/>
  </ds:schemaRefs>
</ds:datastoreItem>
</file>

<file path=customXml/itemProps6.xml><?xml version="1.0" encoding="utf-8"?>
<ds:datastoreItem xmlns:ds="http://schemas.openxmlformats.org/officeDocument/2006/customXml" ds:itemID="{961689F3-A478-46B3-9E77-D3C69E04B6D3}">
  <ds:schemaRefs>
    <ds:schemaRef ds:uri="http://schemas.microsoft.com/office/2006/metadata/properties"/>
    <ds:schemaRef ds:uri="http://schemas.microsoft.com/office/infopath/2007/PartnerControls"/>
    <ds:schemaRef ds:uri="4f9c820c-e7e2-444d-97ee-45f2b3485c1d"/>
    <ds:schemaRef ds:uri="eb78fe83-765d-413d-ac8f-1a18d85fb527"/>
    <ds:schemaRef ds:uri="15ffb055-6eb4-45a1-bc20-bf2ac0d420da"/>
    <ds:schemaRef ds:uri="ea9732bc-bdab-4124-94da-00ac1c8a1ca9"/>
    <ds:schemaRef ds:uri="c91a514c-9034-4fa3-897a-8352025b26ed"/>
    <ds:schemaRef ds:uri="b66dee1d-5fc0-4479-b17f-258c5373ea5b"/>
    <ds:schemaRef ds:uri="725c79e5-42ce-4aa0-ac78-b6418001f0d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Electronic_Letter_Template.dotx</Template>
  <TotalTime>37</TotalTime>
  <Pages>2</Pages>
  <Words>358</Words>
  <Characters>1914</Characters>
  <Application>Microsoft Office Word</Application>
  <DocSecurity>0</DocSecurity>
  <Lines>54</Lines>
  <Paragraphs>25</Paragraphs>
  <ScaleCrop>false</ScaleCrop>
  <Company>Nelson City Council</Company>
  <LinksUpToDate>false</LinksUpToDate>
  <CharactersWithSpaces>2247</CharactersWithSpaces>
  <SharedDoc>false</SharedDoc>
  <HLinks>
    <vt:vector size="12" baseType="variant">
      <vt:variant>
        <vt:i4>8257611</vt:i4>
      </vt:variant>
      <vt:variant>
        <vt:i4>6</vt:i4>
      </vt:variant>
      <vt:variant>
        <vt:i4>0</vt:i4>
      </vt:variant>
      <vt:variant>
        <vt:i4>5</vt:i4>
      </vt:variant>
      <vt:variant>
        <vt:lpwstr>mailto:governance.advisers@ncc.govt.nz</vt:lpwstr>
      </vt:variant>
      <vt:variant>
        <vt:lpwstr/>
      </vt:variant>
      <vt:variant>
        <vt:i4>2818068</vt:i4>
      </vt:variant>
      <vt:variant>
        <vt:i4>3</vt:i4>
      </vt:variant>
      <vt:variant>
        <vt:i4>0</vt:i4>
      </vt:variant>
      <vt:variant>
        <vt:i4>5</vt:i4>
      </vt:variant>
      <vt:variant>
        <vt:lpwstr>mailto:road.enquiries@ncc.govt.nz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Sparkadmin</dc:creator>
  <cp:keywords/>
  <dc:description/>
  <cp:lastModifiedBy>Emma Helleur</cp:lastModifiedBy>
  <cp:revision>25</cp:revision>
  <cp:lastPrinted>2023-03-14T21:55:00Z</cp:lastPrinted>
  <dcterms:created xsi:type="dcterms:W3CDTF">2026-09-24T00:01:00Z</dcterms:created>
  <dcterms:modified xsi:type="dcterms:W3CDTF">2026-10-05T19:42:00Z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hecked by">
    <vt:lpwstr>32123</vt:lpwstr>
  </property>
  <property fmtid="{D5CDD505-2E9C-101B-9397-08002B2CF9AE}" pid="3" name="Objective-Id">
    <vt:lpwstr>A2578563</vt:lpwstr>
  </property>
  <property fmtid="{D5CDD505-2E9C-101B-9397-08002B2CF9AE}" pid="4" name="Objective-Title">
    <vt:lpwstr>No Stopping - Burn Place - Letter to Residents - 19Feb2021</vt:lpwstr>
  </property>
  <property fmtid="{D5CDD505-2E9C-101B-9397-08002B2CF9AE}" pid="5" name="Objective-Description">
    <vt:lpwstr/>
  </property>
  <property fmtid="{D5CDD505-2E9C-101B-9397-08002B2CF9AE}" pid="6" name="Objective-CreationStamp">
    <vt:filetime>2021-02-19T03:06:47Z</vt:filetime>
  </property>
  <property fmtid="{D5CDD505-2E9C-101B-9397-08002B2CF9AE}" pid="7" name="Objective-IsApproved">
    <vt:bool>false</vt:bool>
  </property>
  <property fmtid="{D5CDD505-2E9C-101B-9397-08002B2CF9AE}" pid="8" name="Objective-IsPublished">
    <vt:bool>true</vt:bool>
  </property>
  <property fmtid="{D5CDD505-2E9C-101B-9397-08002B2CF9AE}" pid="9" name="Objective-DatePublished">
    <vt:filetime>2021-02-21T20:40:43Z</vt:filetime>
  </property>
  <property fmtid="{D5CDD505-2E9C-101B-9397-08002B2CF9AE}" pid="10" name="Objective-ModificationStamp">
    <vt:filetime>2021-02-21T20:40:43Z</vt:filetime>
  </property>
  <property fmtid="{D5CDD505-2E9C-101B-9397-08002B2CF9AE}" pid="11" name="Objective-Owner">
    <vt:lpwstr>Matt Bruce</vt:lpwstr>
  </property>
  <property fmtid="{D5CDD505-2E9C-101B-9397-08002B2CF9AE}" pid="12" name="Objective-Path">
    <vt:lpwstr>TARDIS:Roading and Transport Management:Roading and Transport Operations:Parking Bylaw Provisions:Parking Control Applications [Parking and Vehicle Control Bylaw]:Request for Feedback Letters:</vt:lpwstr>
  </property>
  <property fmtid="{D5CDD505-2E9C-101B-9397-08002B2CF9AE}" pid="13" name="Objective-Parent">
    <vt:lpwstr>Request for Feedback Letters</vt:lpwstr>
  </property>
  <property fmtid="{D5CDD505-2E9C-101B-9397-08002B2CF9AE}" pid="14" name="Objective-State">
    <vt:lpwstr>Published</vt:lpwstr>
  </property>
  <property fmtid="{D5CDD505-2E9C-101B-9397-08002B2CF9AE}" pid="15" name="Objective-VersionId">
    <vt:lpwstr>vA3687018</vt:lpwstr>
  </property>
  <property fmtid="{D5CDD505-2E9C-101B-9397-08002B2CF9AE}" pid="16" name="Objective-Version">
    <vt:lpwstr>7.0</vt:lpwstr>
  </property>
  <property fmtid="{D5CDD505-2E9C-101B-9397-08002B2CF9AE}" pid="17" name="Objective-VersionNumber">
    <vt:r8>7</vt:r8>
  </property>
  <property fmtid="{D5CDD505-2E9C-101B-9397-08002B2CF9AE}" pid="18" name="Objective-VersionComment">
    <vt:lpwstr/>
  </property>
  <property fmtid="{D5CDD505-2E9C-101B-9397-08002B2CF9AE}" pid="19" name="Objective-FileNumber">
    <vt:lpwstr>qA10387</vt:lpwstr>
  </property>
  <property fmtid="{D5CDD505-2E9C-101B-9397-08002B2CF9AE}" pid="20" name="Objective-Classification">
    <vt:lpwstr>[Inherited - Council]</vt:lpwstr>
  </property>
  <property fmtid="{D5CDD505-2E9C-101B-9397-08002B2CF9AE}" pid="21" name="Objective-Caveats">
    <vt:lpwstr/>
  </property>
  <property fmtid="{D5CDD505-2E9C-101B-9397-08002B2CF9AE}" pid="22" name="Objective-Contract Number">
    <vt:lpwstr/>
  </property>
  <property fmtid="{D5CDD505-2E9C-101B-9397-08002B2CF9AE}" pid="23" name="Objective-Project ID">
    <vt:lpwstr/>
  </property>
  <property fmtid="{D5CDD505-2E9C-101B-9397-08002B2CF9AE}" pid="24" name="Objective-Service Request Id">
    <vt:lpwstr/>
  </property>
  <property fmtid="{D5CDD505-2E9C-101B-9397-08002B2CF9AE}" pid="25" name="Objective-Organisation">
    <vt:lpwstr/>
  </property>
  <property fmtid="{D5CDD505-2E9C-101B-9397-08002B2CF9AE}" pid="26" name="Objective-NCS Reference Number">
    <vt:lpwstr/>
  </property>
  <property fmtid="{D5CDD505-2E9C-101B-9397-08002B2CF9AE}" pid="27" name="Objective-NCS System Area">
    <vt:lpwstr/>
  </property>
  <property fmtid="{D5CDD505-2E9C-101B-9397-08002B2CF9AE}" pid="28" name="Objective-PPR Links">
    <vt:lpwstr/>
  </property>
  <property fmtid="{D5CDD505-2E9C-101B-9397-08002B2CF9AE}" pid="29" name="Objective-Review By">
    <vt:lpwstr/>
  </property>
  <property fmtid="{D5CDD505-2E9C-101B-9397-08002B2CF9AE}" pid="30" name="Objective-Reviewer">
    <vt:lpwstr/>
  </property>
  <property fmtid="{D5CDD505-2E9C-101B-9397-08002B2CF9AE}" pid="31" name="Objective-Department">
    <vt:lpwstr/>
  </property>
  <property fmtid="{D5CDD505-2E9C-101B-9397-08002B2CF9AE}" pid="32" name="Objective-Comment">
    <vt:lpwstr/>
  </property>
  <property fmtid="{D5CDD505-2E9C-101B-9397-08002B2CF9AE}" pid="33" name="ContentTypeId">
    <vt:lpwstr>0x01010073D7CDE8D3B1A34DA4141382E844074B</vt:lpwstr>
  </property>
  <property fmtid="{D5CDD505-2E9C-101B-9397-08002B2CF9AE}" pid="34" name="MediaServiceImageTags">
    <vt:lpwstr/>
  </property>
  <property fmtid="{D5CDD505-2E9C-101B-9397-08002B2CF9AE}" pid="35" name="Property">
    <vt:lpwstr/>
  </property>
  <property fmtid="{D5CDD505-2E9C-101B-9397-08002B2CF9AE}" pid="36" name="_dlc_DocIdItemGuid">
    <vt:lpwstr>59dbdf6c-043c-466a-9b66-792752b43103</vt:lpwstr>
  </property>
</Properties>
</file>